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012FB" w14:textId="0B17EEEF" w:rsidR="003B0945" w:rsidRPr="008267F4" w:rsidRDefault="00A95F97" w:rsidP="00396523">
      <w:pPr>
        <w:snapToGrid w:val="0"/>
        <w:spacing w:line="0" w:lineRule="atLeast"/>
        <w:jc w:val="center"/>
        <w:rPr>
          <w:sz w:val="32"/>
          <w:szCs w:val="32"/>
          <w:lang w:eastAsia="ja-JP"/>
        </w:rPr>
      </w:pPr>
      <w:r w:rsidRPr="00E4196C">
        <w:rPr>
          <w:rFonts w:asciiTheme="majorHAnsi" w:hAnsiTheme="majorHAnsi" w:cstheme="majorHAnsi"/>
          <w:sz w:val="30"/>
          <w:szCs w:val="30"/>
          <w:lang w:eastAsia="ja-JP"/>
        </w:rPr>
        <w:t>Guidelines for the Preparation of a Doctoral Dissertation Writing Plan</w:t>
      </w:r>
    </w:p>
    <w:p w14:paraId="39E20FE6" w14:textId="77777777" w:rsidR="004270C1" w:rsidRDefault="004270C1" w:rsidP="004270C1">
      <w:pPr>
        <w:snapToGrid w:val="0"/>
        <w:spacing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</w:p>
    <w:p w14:paraId="65B1C099" w14:textId="790B199A" w:rsidR="004270C1" w:rsidRPr="00612867" w:rsidRDefault="004270C1" w:rsidP="004270C1">
      <w:pPr>
        <w:snapToGrid w:val="0"/>
        <w:spacing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  <w:r w:rsidRPr="00612867">
        <w:rPr>
          <w:rFonts w:asciiTheme="majorHAnsi" w:hAnsiTheme="majorHAnsi" w:cstheme="majorHAnsi"/>
          <w:sz w:val="22"/>
          <w:szCs w:val="22"/>
          <w:lang w:eastAsia="ja-JP"/>
        </w:rPr>
        <w:t>Page 1</w:t>
      </w:r>
      <w:r>
        <w:rPr>
          <w:rFonts w:asciiTheme="majorHAnsi" w:hAnsiTheme="majorHAnsi" w:cstheme="majorHAnsi"/>
          <w:sz w:val="22"/>
          <w:szCs w:val="22"/>
          <w:lang w:eastAsia="ja-JP"/>
        </w:rPr>
        <w:t xml:space="preserve"> </w:t>
      </w:r>
      <w:r w:rsidRPr="00612867">
        <w:rPr>
          <w:rFonts w:asciiTheme="majorHAnsi" w:hAnsiTheme="majorHAnsi" w:cstheme="majorHAnsi"/>
          <w:sz w:val="22"/>
          <w:szCs w:val="22"/>
          <w:lang w:eastAsia="ja-JP"/>
        </w:rPr>
        <w:t>(cover, example)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9D32E2" w14:paraId="01B9CF47" w14:textId="77777777" w:rsidTr="004270C1">
        <w:trPr>
          <w:trHeight w:val="6941"/>
        </w:trPr>
        <w:tc>
          <w:tcPr>
            <w:tcW w:w="9520" w:type="dxa"/>
          </w:tcPr>
          <w:p w14:paraId="11D98F97" w14:textId="77777777" w:rsidR="009D32E2" w:rsidRPr="009D32E2" w:rsidRDefault="009D32E2" w:rsidP="00396523">
            <w:pPr>
              <w:snapToGrid w:val="0"/>
              <w:spacing w:line="0" w:lineRule="atLeast"/>
              <w:rPr>
                <w:rFonts w:hAnsi="ＭＳ 明朝"/>
                <w:sz w:val="28"/>
                <w:szCs w:val="28"/>
                <w:lang w:eastAsia="ja-JP"/>
              </w:rPr>
            </w:pPr>
          </w:p>
          <w:p w14:paraId="62664575" w14:textId="77777777" w:rsidR="009D32E2" w:rsidRPr="009D32E2" w:rsidRDefault="009D32E2" w:rsidP="00396523">
            <w:pPr>
              <w:snapToGrid w:val="0"/>
              <w:spacing w:line="0" w:lineRule="atLeast"/>
              <w:rPr>
                <w:rFonts w:hAnsi="ＭＳ 明朝"/>
                <w:sz w:val="28"/>
                <w:szCs w:val="28"/>
                <w:lang w:eastAsia="ja-JP"/>
              </w:rPr>
            </w:pPr>
          </w:p>
          <w:p w14:paraId="08837CCA" w14:textId="77777777" w:rsidR="009D32E2" w:rsidRPr="009D32E2" w:rsidRDefault="009D32E2" w:rsidP="00396523">
            <w:pPr>
              <w:snapToGrid w:val="0"/>
              <w:spacing w:line="0" w:lineRule="atLeast"/>
              <w:rPr>
                <w:rFonts w:hAnsi="ＭＳ 明朝"/>
                <w:sz w:val="28"/>
                <w:szCs w:val="28"/>
                <w:lang w:eastAsia="ja-JP"/>
              </w:rPr>
            </w:pPr>
          </w:p>
          <w:p w14:paraId="1569A9AE" w14:textId="77777777" w:rsidR="004270C1" w:rsidRPr="00612867" w:rsidRDefault="004270C1" w:rsidP="004270C1">
            <w:pPr>
              <w:snapToGrid w:val="0"/>
              <w:spacing w:line="0" w:lineRule="atLeast"/>
              <w:jc w:val="center"/>
              <w:rPr>
                <w:rFonts w:asciiTheme="majorHAnsi" w:hAnsiTheme="majorHAnsi" w:cstheme="majorHAnsi"/>
                <w:sz w:val="28"/>
                <w:szCs w:val="28"/>
                <w:lang w:eastAsia="ja-JP"/>
              </w:rPr>
            </w:pPr>
            <w:r w:rsidRPr="0026218C">
              <w:rPr>
                <w:rFonts w:asciiTheme="majorHAnsi" w:hAnsiTheme="majorHAnsi" w:cstheme="majorHAnsi"/>
                <w:sz w:val="28"/>
                <w:szCs w:val="28"/>
                <w:lang w:eastAsia="ja-JP"/>
              </w:rPr>
              <w:t>Doctoral Dissertation Writing Plan</w:t>
            </w:r>
          </w:p>
          <w:p w14:paraId="119F2C24" w14:textId="77777777" w:rsidR="004270C1" w:rsidRPr="00612867" w:rsidRDefault="004270C1" w:rsidP="004270C1">
            <w:pPr>
              <w:snapToGrid w:val="0"/>
              <w:spacing w:line="0" w:lineRule="atLeast"/>
              <w:rPr>
                <w:rFonts w:asciiTheme="majorHAnsi" w:hAnsiTheme="majorHAnsi" w:cstheme="majorHAnsi"/>
                <w:sz w:val="28"/>
                <w:szCs w:val="28"/>
                <w:lang w:eastAsia="ja-JP"/>
              </w:rPr>
            </w:pPr>
          </w:p>
          <w:p w14:paraId="226D0FD6" w14:textId="77777777" w:rsidR="004270C1" w:rsidRPr="00612867" w:rsidRDefault="004270C1" w:rsidP="004270C1">
            <w:pPr>
              <w:snapToGrid w:val="0"/>
              <w:spacing w:line="0" w:lineRule="atLeast"/>
              <w:rPr>
                <w:rFonts w:asciiTheme="majorHAnsi" w:hAnsiTheme="majorHAnsi" w:cstheme="majorHAnsi"/>
                <w:sz w:val="28"/>
                <w:szCs w:val="28"/>
                <w:lang w:eastAsia="ja-JP"/>
              </w:rPr>
            </w:pPr>
          </w:p>
          <w:p w14:paraId="4D054568" w14:textId="77777777" w:rsidR="004270C1" w:rsidRPr="00612867" w:rsidRDefault="004270C1" w:rsidP="004270C1">
            <w:pPr>
              <w:snapToGrid w:val="0"/>
              <w:spacing w:line="260" w:lineRule="exact"/>
              <w:jc w:val="center"/>
              <w:rPr>
                <w:rFonts w:asciiTheme="majorHAnsi" w:hAnsiTheme="majorHAnsi" w:cstheme="majorHAnsi"/>
                <w:lang w:eastAsia="ja-JP"/>
              </w:rPr>
            </w:pPr>
            <w:r w:rsidRPr="00612867">
              <w:rPr>
                <w:rFonts w:asciiTheme="majorHAnsi" w:hAnsiTheme="majorHAnsi" w:cstheme="majorHAnsi"/>
                <w:sz w:val="28"/>
                <w:szCs w:val="28"/>
                <w:lang w:eastAsia="ja-JP"/>
              </w:rPr>
              <w:t xml:space="preserve">Theme: </w:t>
            </w:r>
            <w:r w:rsidRPr="002D37D8">
              <w:rPr>
                <w:rFonts w:asciiTheme="majorHAnsi" w:hAnsiTheme="majorHAnsi" w:cstheme="majorHAnsi"/>
                <w:sz w:val="28"/>
                <w:szCs w:val="28"/>
                <w:u w:val="single"/>
                <w:lang w:eastAsia="ja-JP"/>
              </w:rPr>
              <w:t xml:space="preserve"> Research of ○○○○    </w:t>
            </w:r>
          </w:p>
          <w:p w14:paraId="6F4F5F4C" w14:textId="77777777" w:rsidR="009D32E2" w:rsidRPr="004270C1" w:rsidRDefault="009D32E2" w:rsidP="009D32E2">
            <w:pPr>
              <w:snapToGrid w:val="0"/>
              <w:spacing w:line="0" w:lineRule="atLeast"/>
              <w:rPr>
                <w:rFonts w:ascii="ＭＳ 明朝" w:eastAsia="ＭＳ 明朝" w:hAnsi="ＭＳ 明朝"/>
                <w:sz w:val="28"/>
                <w:szCs w:val="28"/>
                <w:lang w:eastAsia="ja-JP"/>
              </w:rPr>
            </w:pPr>
          </w:p>
          <w:p w14:paraId="5307E7EF" w14:textId="77777777" w:rsidR="009D32E2" w:rsidRPr="002301FE" w:rsidRDefault="009D32E2" w:rsidP="009D32E2">
            <w:pPr>
              <w:snapToGrid w:val="0"/>
              <w:spacing w:line="0" w:lineRule="atLeast"/>
              <w:rPr>
                <w:rFonts w:ascii="ＭＳ 明朝" w:eastAsia="ＭＳ 明朝" w:hAnsi="ＭＳ 明朝"/>
                <w:sz w:val="28"/>
                <w:szCs w:val="28"/>
                <w:lang w:eastAsia="ja-JP"/>
              </w:rPr>
            </w:pPr>
          </w:p>
          <w:p w14:paraId="43B06D31" w14:textId="77777777" w:rsidR="009D32E2" w:rsidRPr="002301FE" w:rsidRDefault="009D32E2" w:rsidP="009D32E2">
            <w:pPr>
              <w:snapToGrid w:val="0"/>
              <w:spacing w:line="0" w:lineRule="atLeast"/>
              <w:rPr>
                <w:rFonts w:ascii="ＭＳ 明朝" w:eastAsia="ＭＳ 明朝" w:hAnsi="ＭＳ 明朝"/>
                <w:sz w:val="28"/>
                <w:szCs w:val="28"/>
                <w:lang w:eastAsia="ja-JP"/>
              </w:rPr>
            </w:pPr>
          </w:p>
          <w:p w14:paraId="729D5DBE" w14:textId="77777777" w:rsidR="00A95F97" w:rsidRPr="004270C1" w:rsidRDefault="00A95F97" w:rsidP="00A95F97">
            <w:pPr>
              <w:snapToGrid w:val="0"/>
              <w:spacing w:before="0" w:line="360" w:lineRule="auto"/>
              <w:ind w:firstLineChars="2210" w:firstLine="5304"/>
              <w:rPr>
                <w:rFonts w:ascii="Arial" w:eastAsia="ＭＳ 明朝" w:hAnsi="Arial" w:cs="Arial"/>
                <w:sz w:val="24"/>
                <w:szCs w:val="24"/>
                <w:lang w:eastAsia="ja-JP"/>
              </w:rPr>
            </w:pPr>
            <w:r w:rsidRPr="004270C1">
              <w:rPr>
                <w:rFonts w:ascii="Arial" w:eastAsia="ＭＳ 明朝" w:hAnsi="Arial" w:cs="Arial"/>
                <w:sz w:val="24"/>
                <w:szCs w:val="24"/>
                <w:lang w:eastAsia="ja-JP"/>
              </w:rPr>
              <w:t>Graduate school of Education</w:t>
            </w:r>
            <w:r>
              <w:rPr>
                <w:rFonts w:ascii="Arial" w:eastAsia="ＭＳ 明朝" w:hAnsi="Arial" w:cs="Arial" w:hint="eastAsia"/>
                <w:sz w:val="24"/>
                <w:szCs w:val="24"/>
                <w:lang w:eastAsia="ja-JP"/>
              </w:rPr>
              <w:t>,</w:t>
            </w:r>
          </w:p>
          <w:p w14:paraId="1A223BC9" w14:textId="77777777" w:rsidR="00A95F97" w:rsidRDefault="00A95F97" w:rsidP="00A95F97">
            <w:pPr>
              <w:snapToGrid w:val="0"/>
              <w:spacing w:before="0" w:line="360" w:lineRule="auto"/>
              <w:ind w:firstLineChars="2210" w:firstLine="5304"/>
              <w:rPr>
                <w:rFonts w:ascii="Arial" w:eastAsia="ＭＳ 明朝" w:hAnsi="Arial" w:cs="Arial"/>
                <w:sz w:val="24"/>
                <w:szCs w:val="24"/>
                <w:lang w:eastAsia="ja-JP"/>
              </w:rPr>
            </w:pPr>
            <w:r w:rsidRPr="00E4196C">
              <w:rPr>
                <w:rFonts w:ascii="Arial" w:eastAsia="ＭＳ 明朝" w:hAnsi="Arial" w:cs="Arial"/>
                <w:sz w:val="24"/>
                <w:szCs w:val="24"/>
                <w:lang w:eastAsia="ja-JP"/>
              </w:rPr>
              <w:t>Department of Comprehensive</w:t>
            </w:r>
            <w:r>
              <w:rPr>
                <w:rFonts w:ascii="Arial" w:eastAsia="ＭＳ 明朝" w:hAnsi="Arial" w:cs="Arial" w:hint="eastAsia"/>
                <w:sz w:val="24"/>
                <w:szCs w:val="24"/>
                <w:lang w:eastAsia="ja-JP"/>
              </w:rPr>
              <w:t xml:space="preserve">　</w:t>
            </w:r>
          </w:p>
          <w:p w14:paraId="2E5C47F1" w14:textId="77777777" w:rsidR="00A95F97" w:rsidRPr="00E4196C" w:rsidRDefault="00A95F97" w:rsidP="00A95F97">
            <w:pPr>
              <w:snapToGrid w:val="0"/>
              <w:spacing w:before="0" w:line="360" w:lineRule="auto"/>
              <w:ind w:firstLineChars="2210" w:firstLine="5304"/>
              <w:rPr>
                <w:rFonts w:ascii="Arial" w:eastAsia="ＭＳ 明朝" w:hAnsi="Arial" w:cs="Arial"/>
                <w:sz w:val="24"/>
                <w:szCs w:val="24"/>
                <w:lang w:eastAsia="ja-JP"/>
              </w:rPr>
            </w:pPr>
            <w:r w:rsidRPr="00E4196C">
              <w:rPr>
                <w:rFonts w:ascii="Arial" w:eastAsia="ＭＳ 明朝" w:hAnsi="Arial" w:cs="Arial"/>
                <w:sz w:val="24"/>
                <w:szCs w:val="24"/>
                <w:lang w:eastAsia="ja-JP"/>
              </w:rPr>
              <w:t>Educational Science</w:t>
            </w:r>
          </w:p>
          <w:p w14:paraId="2540ABB0" w14:textId="77777777" w:rsidR="00A95F97" w:rsidRPr="004270C1" w:rsidRDefault="00A95F97" w:rsidP="00A95F97">
            <w:pPr>
              <w:snapToGrid w:val="0"/>
              <w:spacing w:before="0" w:line="360" w:lineRule="auto"/>
              <w:ind w:firstLineChars="2210" w:firstLine="5304"/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</w:pPr>
            <w:r w:rsidRPr="004270C1">
              <w:rPr>
                <w:rFonts w:ascii="Arial" w:eastAsia="ＭＳ 明朝" w:hAnsi="Arial" w:cs="Arial"/>
                <w:sz w:val="24"/>
                <w:szCs w:val="24"/>
                <w:lang w:eastAsia="ja-JP"/>
              </w:rPr>
              <w:t xml:space="preserve">Student ID: </w:t>
            </w:r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>C</w:t>
            </w:r>
            <w:r>
              <w:rPr>
                <w:rFonts w:ascii="Arial" w:eastAsia="ＭＳ 明朝" w:hAnsi="Arial" w:cs="Arial" w:hint="eastAsia"/>
                <w:sz w:val="24"/>
                <w:szCs w:val="24"/>
                <w:u w:val="single"/>
                <w:lang w:eastAsia="ja-JP"/>
              </w:rPr>
              <w:t>4</w:t>
            </w:r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 xml:space="preserve">PD9999        </w:t>
            </w:r>
          </w:p>
          <w:p w14:paraId="536FC3DD" w14:textId="3D074F30" w:rsidR="009D32E2" w:rsidRPr="009D32E2" w:rsidRDefault="00A95F97" w:rsidP="00A95F97">
            <w:pPr>
              <w:snapToGrid w:val="0"/>
              <w:spacing w:line="0" w:lineRule="atLeast"/>
              <w:ind w:firstLineChars="2200" w:firstLine="5280"/>
              <w:rPr>
                <w:rFonts w:hAnsi="ＭＳ 明朝"/>
                <w:sz w:val="22"/>
                <w:szCs w:val="22"/>
                <w:lang w:eastAsia="ja-JP"/>
              </w:rPr>
            </w:pPr>
            <w:r w:rsidRPr="004270C1">
              <w:rPr>
                <w:rFonts w:ascii="Arial" w:eastAsia="ＭＳ 明朝" w:hAnsi="Arial" w:cs="Arial"/>
                <w:sz w:val="24"/>
                <w:szCs w:val="24"/>
                <w:lang w:eastAsia="ja-JP"/>
              </w:rPr>
              <w:t xml:space="preserve">Name: </w:t>
            </w:r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 xml:space="preserve">  Taro </w:t>
            </w:r>
            <w:proofErr w:type="spellStart"/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>Ky</w:t>
            </w:r>
            <w:r>
              <w:rPr>
                <w:rFonts w:ascii="Arial" w:eastAsia="ＭＳ 明朝" w:hAnsi="Arial" w:cs="Arial" w:hint="eastAsia"/>
                <w:sz w:val="24"/>
                <w:szCs w:val="24"/>
                <w:u w:val="single"/>
                <w:lang w:eastAsia="ja-JP"/>
              </w:rPr>
              <w:t>o</w:t>
            </w:r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>iku</w:t>
            </w:r>
            <w:proofErr w:type="spellEnd"/>
            <w:r w:rsidRPr="004270C1">
              <w:rPr>
                <w:rFonts w:ascii="Arial" w:eastAsia="ＭＳ 明朝" w:hAnsi="Arial" w:cs="Arial"/>
                <w:sz w:val="24"/>
                <w:szCs w:val="24"/>
                <w:u w:val="single"/>
                <w:lang w:eastAsia="ja-JP"/>
              </w:rPr>
              <w:t xml:space="preserve">          </w:t>
            </w:r>
          </w:p>
        </w:tc>
      </w:tr>
    </w:tbl>
    <w:p w14:paraId="10262468" w14:textId="77777777" w:rsidR="004270C1" w:rsidRPr="00612867" w:rsidRDefault="004270C1" w:rsidP="004270C1">
      <w:pPr>
        <w:snapToGrid w:val="0"/>
        <w:spacing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  <w:r w:rsidRPr="00612867">
        <w:rPr>
          <w:rFonts w:ascii="ＭＳ 明朝" w:hAnsi="ＭＳ 明朝" w:cs="ＭＳ 明朝" w:hint="eastAsia"/>
          <w:sz w:val="22"/>
          <w:szCs w:val="22"/>
          <w:lang w:eastAsia="ja-JP"/>
        </w:rPr>
        <w:t>※</w:t>
      </w:r>
      <w:r>
        <w:rPr>
          <w:rFonts w:asciiTheme="majorHAnsi" w:hAnsiTheme="majorHAnsi" w:cstheme="majorHAnsi"/>
          <w:sz w:val="22"/>
          <w:szCs w:val="22"/>
          <w:lang w:eastAsia="ja-JP"/>
        </w:rPr>
        <w:t>Frame is unnecessary.</w:t>
      </w:r>
    </w:p>
    <w:p w14:paraId="50106EDB" w14:textId="77777777" w:rsidR="009D32E2" w:rsidRDefault="009D32E2" w:rsidP="00396523">
      <w:pPr>
        <w:snapToGrid w:val="0"/>
        <w:spacing w:line="0" w:lineRule="atLeast"/>
        <w:rPr>
          <w:rFonts w:hAnsi="ＭＳ 明朝"/>
          <w:sz w:val="22"/>
          <w:szCs w:val="22"/>
          <w:lang w:eastAsia="ja-JP"/>
        </w:rPr>
      </w:pPr>
    </w:p>
    <w:p w14:paraId="2179B7E1" w14:textId="6D548305" w:rsidR="009D32E2" w:rsidRDefault="004270C1" w:rsidP="00396523">
      <w:pPr>
        <w:snapToGrid w:val="0"/>
        <w:spacing w:line="0" w:lineRule="atLeast"/>
        <w:rPr>
          <w:rFonts w:hAnsi="ＭＳ 明朝"/>
          <w:sz w:val="22"/>
          <w:szCs w:val="22"/>
          <w:lang w:eastAsia="ja-JP"/>
        </w:rPr>
      </w:pPr>
      <w:r w:rsidRPr="00612867">
        <w:rPr>
          <w:rFonts w:asciiTheme="majorHAnsi" w:hAnsiTheme="majorHAnsi" w:cstheme="majorHAnsi"/>
          <w:sz w:val="22"/>
          <w:szCs w:val="22"/>
          <w:lang w:eastAsia="ja-JP"/>
        </w:rPr>
        <w:t>Page 2 and afte</w:t>
      </w:r>
      <w:r w:rsidR="00CB492E">
        <w:rPr>
          <w:rFonts w:asciiTheme="majorHAnsi" w:hAnsiTheme="majorHAnsi" w:cstheme="majorHAnsi" w:hint="eastAsia"/>
          <w:sz w:val="22"/>
          <w:szCs w:val="22"/>
          <w:lang w:eastAsia="ja-JP"/>
        </w:rPr>
        <w:t>r</w:t>
      </w:r>
    </w:p>
    <w:tbl>
      <w:tblPr>
        <w:tblStyle w:val="af9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9D32E2" w14:paraId="2225D98C" w14:textId="77777777" w:rsidTr="004270C1">
        <w:trPr>
          <w:trHeight w:val="3462"/>
        </w:trPr>
        <w:tc>
          <w:tcPr>
            <w:tcW w:w="9520" w:type="dxa"/>
          </w:tcPr>
          <w:p w14:paraId="558FF0EE" w14:textId="77777777" w:rsidR="009D32E2" w:rsidRPr="009D32E2" w:rsidRDefault="009D32E2" w:rsidP="00396523">
            <w:pPr>
              <w:snapToGrid w:val="0"/>
              <w:spacing w:line="0" w:lineRule="atLeast"/>
              <w:rPr>
                <w:rFonts w:hAnsi="ＭＳ 明朝"/>
                <w:sz w:val="28"/>
                <w:szCs w:val="28"/>
                <w:lang w:eastAsia="ja-JP"/>
              </w:rPr>
            </w:pPr>
          </w:p>
          <w:p w14:paraId="0E1AAB29" w14:textId="77777777" w:rsidR="009D32E2" w:rsidRPr="009D32E2" w:rsidRDefault="009D32E2" w:rsidP="00396523">
            <w:pPr>
              <w:snapToGrid w:val="0"/>
              <w:spacing w:line="0" w:lineRule="atLeast"/>
              <w:rPr>
                <w:rFonts w:hAnsi="ＭＳ 明朝"/>
                <w:sz w:val="28"/>
                <w:szCs w:val="28"/>
                <w:lang w:eastAsia="ja-JP"/>
              </w:rPr>
            </w:pPr>
          </w:p>
          <w:p w14:paraId="72247BC3" w14:textId="77777777" w:rsidR="004270C1" w:rsidRPr="00612867" w:rsidRDefault="004270C1" w:rsidP="004270C1">
            <w:pPr>
              <w:snapToGrid w:val="0"/>
              <w:spacing w:line="0" w:lineRule="atLeast"/>
              <w:rPr>
                <w:rFonts w:asciiTheme="majorHAnsi" w:hAnsiTheme="majorHAnsi" w:cstheme="majorHAnsi"/>
                <w:sz w:val="28"/>
                <w:szCs w:val="28"/>
                <w:lang w:eastAsia="ja-JP"/>
              </w:rPr>
            </w:pPr>
          </w:p>
          <w:p w14:paraId="1C3A1CAF" w14:textId="77777777" w:rsidR="00A95F97" w:rsidRPr="00E4196C" w:rsidRDefault="00A95F97" w:rsidP="00A95F97">
            <w:pPr>
              <w:snapToGrid w:val="0"/>
              <w:spacing w:line="0" w:lineRule="atLeast"/>
              <w:ind w:firstLineChars="100" w:firstLine="220"/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E4196C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Main text only (approximately 1,000 words).</w:t>
            </w:r>
          </w:p>
          <w:p w14:paraId="1EA7B05E" w14:textId="7C6B160D" w:rsidR="009D32E2" w:rsidRPr="009D32E2" w:rsidRDefault="00A95F97" w:rsidP="00A95F97">
            <w:pPr>
              <w:snapToGrid w:val="0"/>
              <w:spacing w:line="0" w:lineRule="atLeast"/>
              <w:ind w:leftChars="100" w:left="200"/>
              <w:rPr>
                <w:rFonts w:hAnsi="ＭＳ 明朝"/>
                <w:sz w:val="22"/>
                <w:szCs w:val="22"/>
                <w:lang w:eastAsia="ja-JP"/>
              </w:rPr>
            </w:pPr>
            <w:r>
              <w:rPr>
                <w:rFonts w:asciiTheme="majorHAnsi" w:hAnsiTheme="majorHAnsi" w:cs="Arial" w:hint="eastAsia"/>
                <w:sz w:val="22"/>
                <w:szCs w:val="22"/>
                <w:lang w:eastAsia="ja-JP"/>
              </w:rPr>
              <w:t>*</w:t>
            </w:r>
            <w:r w:rsidRPr="00895104">
              <w:rPr>
                <w:rFonts w:asciiTheme="majorHAnsi" w:hAnsiTheme="majorHAnsi" w:cs="Arial"/>
                <w:sz w:val="22"/>
                <w:szCs w:val="22"/>
                <w:lang w:eastAsia="ja-JP"/>
              </w:rPr>
              <w:t>As a general rule, use a 10.5-point font and format the text to approximately one page (about 1,000 words)</w:t>
            </w:r>
          </w:p>
        </w:tc>
      </w:tr>
    </w:tbl>
    <w:p w14:paraId="71F40D6F" w14:textId="77777777" w:rsidR="00A95F97" w:rsidRPr="00612867" w:rsidRDefault="00A95F97" w:rsidP="00A95F97">
      <w:pPr>
        <w:snapToGrid w:val="0"/>
        <w:spacing w:before="0" w:after="0"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  <w:r w:rsidRPr="00612867">
        <w:rPr>
          <w:rFonts w:ascii="ＭＳ 明朝" w:hAnsi="ＭＳ 明朝" w:cs="ＭＳ 明朝" w:hint="eastAsia"/>
          <w:sz w:val="22"/>
          <w:szCs w:val="22"/>
          <w:lang w:eastAsia="ja-JP"/>
        </w:rPr>
        <w:t>※</w:t>
      </w:r>
      <w:r w:rsidRPr="00895104">
        <w:rPr>
          <w:rFonts w:asciiTheme="majorHAnsi" w:hAnsiTheme="majorHAnsi" w:cstheme="majorHAnsi"/>
          <w:sz w:val="22"/>
          <w:szCs w:val="22"/>
          <w:lang w:eastAsia="ja-JP"/>
        </w:rPr>
        <w:t>Borders are not required.</w:t>
      </w:r>
    </w:p>
    <w:p w14:paraId="5B3380EE" w14:textId="3AB44FEA" w:rsidR="00A95F97" w:rsidRDefault="00A95F97" w:rsidP="00A95F97">
      <w:pPr>
        <w:snapToGrid w:val="0"/>
        <w:spacing w:before="0" w:after="0"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  <w:r w:rsidRPr="006F2D96">
        <w:rPr>
          <w:rFonts w:ascii="ＭＳ 明朝" w:hAnsi="ＭＳ 明朝" w:cs="ＭＳ 明朝" w:hint="eastAsia"/>
          <w:sz w:val="22"/>
          <w:szCs w:val="22"/>
          <w:lang w:eastAsia="ja-JP"/>
        </w:rPr>
        <w:t>※</w:t>
      </w:r>
      <w:r w:rsidRPr="00895104">
        <w:rPr>
          <w:rFonts w:asciiTheme="majorHAnsi" w:hAnsiTheme="majorHAnsi" w:cstheme="majorHAnsi"/>
          <w:sz w:val="22"/>
          <w:szCs w:val="22"/>
          <w:lang w:eastAsia="ja-JP"/>
        </w:rPr>
        <w:t>Student name and dissertation title are not required.</w:t>
      </w:r>
    </w:p>
    <w:p w14:paraId="6A474CC3" w14:textId="77777777" w:rsidR="00A95F97" w:rsidRPr="006F2D96" w:rsidRDefault="00A95F97" w:rsidP="00A95F97">
      <w:pPr>
        <w:snapToGrid w:val="0"/>
        <w:spacing w:before="0" w:after="0" w:line="0" w:lineRule="atLeast"/>
        <w:rPr>
          <w:rFonts w:asciiTheme="majorHAnsi" w:hAnsiTheme="majorHAnsi" w:cstheme="majorHAnsi"/>
          <w:sz w:val="22"/>
          <w:szCs w:val="22"/>
          <w:lang w:eastAsia="ja-JP"/>
        </w:rPr>
      </w:pPr>
    </w:p>
    <w:p w14:paraId="75CC521A" w14:textId="77777777" w:rsidR="000B37B4" w:rsidRPr="004270C1" w:rsidRDefault="000B37B4" w:rsidP="00396523">
      <w:pPr>
        <w:snapToGrid w:val="0"/>
        <w:spacing w:line="0" w:lineRule="atLeast"/>
        <w:rPr>
          <w:rFonts w:hAnsi="ＭＳ 明朝"/>
          <w:sz w:val="22"/>
          <w:szCs w:val="22"/>
          <w:lang w:eastAsia="ja-JP"/>
        </w:rPr>
        <w:sectPr w:rsidR="000B37B4" w:rsidRPr="004270C1" w:rsidSect="008267F4">
          <w:pgSz w:w="11906" w:h="16838" w:code="9"/>
          <w:pgMar w:top="1134" w:right="1134" w:bottom="851" w:left="1134" w:header="567" w:footer="992" w:gutter="0"/>
          <w:cols w:space="425"/>
          <w:docGrid w:type="lines" w:linePitch="360"/>
        </w:sectPr>
      </w:pPr>
    </w:p>
    <w:p w14:paraId="6EAC392E" w14:textId="35261436" w:rsidR="004270C1" w:rsidRPr="00612867" w:rsidRDefault="00A95F97" w:rsidP="004270C1">
      <w:pPr>
        <w:snapToGrid w:val="0"/>
        <w:spacing w:line="0" w:lineRule="atLeast"/>
        <w:ind w:right="18"/>
        <w:jc w:val="center"/>
        <w:rPr>
          <w:rFonts w:asciiTheme="majorHAnsi" w:hAnsiTheme="majorHAnsi" w:cstheme="majorHAnsi"/>
          <w:sz w:val="32"/>
          <w:szCs w:val="32"/>
        </w:rPr>
      </w:pPr>
      <w:r w:rsidRPr="006026D2">
        <w:rPr>
          <w:rFonts w:asciiTheme="majorHAnsi" w:hAnsiTheme="majorHAnsi" w:cstheme="majorHAnsi"/>
          <w:sz w:val="32"/>
          <w:szCs w:val="32"/>
        </w:rPr>
        <w:lastRenderedPageBreak/>
        <w:t>Dissertation Publication Plan</w:t>
      </w:r>
    </w:p>
    <w:p w14:paraId="7385A458" w14:textId="77777777" w:rsidR="000B37B4" w:rsidRPr="000B37B4" w:rsidRDefault="000B37B4" w:rsidP="000B37B4">
      <w:pPr>
        <w:snapToGrid w:val="0"/>
        <w:spacing w:line="0" w:lineRule="atLeast"/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8"/>
        <w:gridCol w:w="2693"/>
        <w:gridCol w:w="2977"/>
        <w:gridCol w:w="1831"/>
      </w:tblGrid>
      <w:tr w:rsidR="00A95F97" w:rsidRPr="000B37B4" w14:paraId="44D7BDAC" w14:textId="77777777" w:rsidTr="00A95F97">
        <w:trPr>
          <w:trHeight w:val="885"/>
        </w:trPr>
        <w:tc>
          <w:tcPr>
            <w:tcW w:w="2018" w:type="dxa"/>
            <w:vAlign w:val="center"/>
          </w:tcPr>
          <w:p w14:paraId="32E63821" w14:textId="64CB8570" w:rsidR="00A95F97" w:rsidRPr="00DF53F5" w:rsidRDefault="00A95F97" w:rsidP="00A95F97">
            <w:pPr>
              <w:snapToGrid w:val="0"/>
              <w:spacing w:before="0" w:after="0" w:line="0" w:lineRule="atLeast"/>
              <w:jc w:val="center"/>
              <w:rPr>
                <w:rFonts w:asciiTheme="majorHAnsi" w:hAnsiTheme="majorHAnsi" w:cstheme="majorHAnsi"/>
                <w:sz w:val="24"/>
                <w:szCs w:val="24"/>
                <w:lang w:eastAsia="ja-JP"/>
              </w:rPr>
            </w:pPr>
            <w:r w:rsidRPr="006026D2">
              <w:rPr>
                <w:rFonts w:eastAsia="ＭＳ Ｐゴシック" w:cstheme="minorHAnsi"/>
                <w:sz w:val="26"/>
                <w:szCs w:val="26"/>
                <w:lang w:eastAsia="ja-JP" w:bidi="ar-SA"/>
              </w:rPr>
              <w:t>Student Name</w:t>
            </w:r>
          </w:p>
        </w:tc>
        <w:tc>
          <w:tcPr>
            <w:tcW w:w="7501" w:type="dxa"/>
            <w:gridSpan w:val="3"/>
            <w:vAlign w:val="center"/>
          </w:tcPr>
          <w:p w14:paraId="352418CA" w14:textId="2C6ED471" w:rsidR="00A95F97" w:rsidRPr="002301FE" w:rsidRDefault="00A95F97" w:rsidP="00A95F97">
            <w:pPr>
              <w:snapToGrid w:val="0"/>
              <w:spacing w:before="0" w:after="0" w:line="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A95F97" w:rsidRPr="000B37B4" w14:paraId="6CC2F1D3" w14:textId="77777777" w:rsidTr="00A95F97">
        <w:trPr>
          <w:trHeight w:val="913"/>
        </w:trPr>
        <w:tc>
          <w:tcPr>
            <w:tcW w:w="2018" w:type="dxa"/>
            <w:tcBorders>
              <w:bottom w:val="double" w:sz="4" w:space="0" w:color="auto"/>
            </w:tcBorders>
            <w:vAlign w:val="center"/>
          </w:tcPr>
          <w:p w14:paraId="03212066" w14:textId="7E0F4FA1" w:rsidR="00A95F97" w:rsidRPr="004270C1" w:rsidRDefault="00A95F97" w:rsidP="00A95F97">
            <w:pPr>
              <w:snapToGrid w:val="0"/>
              <w:spacing w:before="0" w:after="0" w:line="0" w:lineRule="atLeast"/>
              <w:rPr>
                <w:rFonts w:asciiTheme="majorHAnsi" w:hAnsiTheme="majorHAnsi" w:cstheme="majorHAnsi"/>
                <w:sz w:val="24"/>
                <w:szCs w:val="24"/>
              </w:rPr>
            </w:pPr>
            <w:r w:rsidRPr="006026D2">
              <w:rPr>
                <w:rFonts w:cstheme="minorHAnsi"/>
                <w:sz w:val="24"/>
                <w:szCs w:val="24"/>
              </w:rPr>
              <w:t>Dissertation Title</w:t>
            </w:r>
          </w:p>
        </w:tc>
        <w:tc>
          <w:tcPr>
            <w:tcW w:w="7501" w:type="dxa"/>
            <w:gridSpan w:val="3"/>
            <w:tcBorders>
              <w:bottom w:val="double" w:sz="4" w:space="0" w:color="auto"/>
            </w:tcBorders>
            <w:vAlign w:val="center"/>
          </w:tcPr>
          <w:p w14:paraId="33841268" w14:textId="076685A1" w:rsidR="00A95F97" w:rsidRPr="004270C1" w:rsidRDefault="00A95F97" w:rsidP="00A95F97">
            <w:pPr>
              <w:snapToGrid w:val="0"/>
              <w:spacing w:before="0" w:after="0"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318B" w:rsidRPr="000B37B4" w14:paraId="748667E9" w14:textId="77777777" w:rsidTr="00DF53F5">
        <w:trPr>
          <w:trHeight w:val="624"/>
        </w:trPr>
        <w:tc>
          <w:tcPr>
            <w:tcW w:w="4711" w:type="dxa"/>
            <w:gridSpan w:val="2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0DC427E3" w14:textId="004DA279" w:rsidR="003E318B" w:rsidRPr="004270C1" w:rsidRDefault="003E318B" w:rsidP="003E318B">
            <w:pPr>
              <w:snapToGrid w:val="0"/>
              <w:spacing w:after="120"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026D2"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393AE93C" w14:textId="71DF4521" w:rsidR="003E318B" w:rsidRPr="004270C1" w:rsidRDefault="003E318B" w:rsidP="003E318B">
            <w:pPr>
              <w:snapToGrid w:val="0"/>
              <w:spacing w:after="120"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026D2">
              <w:rPr>
                <w:rFonts w:eastAsia="ＭＳ 明朝" w:cstheme="minorHAnsi"/>
                <w:sz w:val="22"/>
                <w:szCs w:val="22"/>
              </w:rPr>
              <w:t>Publication Method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24127E5C" w14:textId="504548B1" w:rsidR="003E318B" w:rsidRPr="004270C1" w:rsidRDefault="003E318B" w:rsidP="003E318B">
            <w:pPr>
              <w:snapToGrid w:val="0"/>
              <w:spacing w:after="120"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03510">
              <w:rPr>
                <w:rFonts w:eastAsia="ＭＳ 明朝" w:cstheme="minorHAnsi"/>
                <w:sz w:val="22"/>
                <w:szCs w:val="22"/>
              </w:rPr>
              <w:t>Year and Month of Publication</w:t>
            </w:r>
          </w:p>
        </w:tc>
      </w:tr>
      <w:tr w:rsidR="00DF53F5" w:rsidRPr="000B37B4" w14:paraId="70FB0EC1" w14:textId="77777777" w:rsidTr="00DF53F5">
        <w:trPr>
          <w:trHeight w:val="1138"/>
        </w:trPr>
        <w:tc>
          <w:tcPr>
            <w:tcW w:w="4711" w:type="dxa"/>
            <w:gridSpan w:val="2"/>
            <w:tcBorders>
              <w:top w:val="single" w:sz="8" w:space="0" w:color="auto"/>
              <w:bottom w:val="nil"/>
            </w:tcBorders>
          </w:tcPr>
          <w:p w14:paraId="1B53FEE0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nil"/>
            </w:tcBorders>
          </w:tcPr>
          <w:p w14:paraId="0065A395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single" w:sz="8" w:space="0" w:color="auto"/>
              <w:bottom w:val="nil"/>
            </w:tcBorders>
          </w:tcPr>
          <w:p w14:paraId="49E4FE42" w14:textId="20028278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58747D99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7792DA7D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7D4F687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69A42035" w14:textId="43F05FAA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012585B7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587C3C14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119C03B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08034973" w14:textId="442EF510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42A6316F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10C13F8B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0AF67D3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7877528" w14:textId="00BDE9DC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6C6B9FEC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21FDB9B8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DCA9B8B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CC3539D" w14:textId="02F8E88A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5FFD62BA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7A45B43E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F20A8CF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77E32488" w14:textId="0247098A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11C0B3C9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  <w:bottom w:val="nil"/>
            </w:tcBorders>
          </w:tcPr>
          <w:p w14:paraId="74B27220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CD13E11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14:paraId="16C15403" w14:textId="2BDDBD43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  <w:tr w:rsidR="00DF53F5" w:rsidRPr="000B37B4" w14:paraId="07768A4B" w14:textId="77777777" w:rsidTr="00DF53F5">
        <w:trPr>
          <w:trHeight w:val="1136"/>
        </w:trPr>
        <w:tc>
          <w:tcPr>
            <w:tcW w:w="4711" w:type="dxa"/>
            <w:gridSpan w:val="2"/>
            <w:tcBorders>
              <w:top w:val="nil"/>
            </w:tcBorders>
          </w:tcPr>
          <w:p w14:paraId="61E54DA6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34E0B71E" w14:textId="77777777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14:paraId="6BBB31E8" w14:textId="4F99FF55" w:rsidR="00DF53F5" w:rsidRPr="002301FE" w:rsidRDefault="00DF53F5" w:rsidP="00DF53F5">
            <w:pPr>
              <w:snapToGrid w:val="0"/>
              <w:spacing w:before="0" w:after="0" w:line="240" w:lineRule="auto"/>
              <w:rPr>
                <w:rFonts w:ascii="ＭＳ 明朝" w:eastAsia="ＭＳ 明朝" w:hAnsi="ＭＳ 明朝"/>
              </w:rPr>
            </w:pPr>
          </w:p>
        </w:tc>
      </w:tr>
    </w:tbl>
    <w:p w14:paraId="6A71E7B7" w14:textId="77777777" w:rsidR="000B37B4" w:rsidRPr="000B37B4" w:rsidRDefault="000B37B4" w:rsidP="000B37B4">
      <w:pPr>
        <w:snapToGrid w:val="0"/>
        <w:spacing w:line="0" w:lineRule="atLeast"/>
        <w:rPr>
          <w:sz w:val="22"/>
          <w:szCs w:val="22"/>
        </w:rPr>
      </w:pPr>
    </w:p>
    <w:p w14:paraId="3525DB82" w14:textId="2BE4CA7D" w:rsidR="004270C1" w:rsidRPr="00612867" w:rsidRDefault="00487313" w:rsidP="004270C1">
      <w:pPr>
        <w:snapToGrid w:val="0"/>
        <w:spacing w:line="0" w:lineRule="atLeast"/>
        <w:ind w:left="565" w:hangingChars="257" w:hanging="565"/>
        <w:rPr>
          <w:rFonts w:asciiTheme="majorHAnsi" w:hAnsiTheme="majorHAnsi" w:cstheme="majorHAnsi"/>
          <w:sz w:val="22"/>
          <w:szCs w:val="22"/>
          <w:lang w:eastAsia="ja-JP"/>
        </w:rPr>
      </w:pPr>
      <w:r>
        <w:rPr>
          <w:rFonts w:asciiTheme="majorHAnsi" w:hAnsiTheme="majorHAnsi" w:cstheme="majorHAnsi" w:hint="eastAsia"/>
          <w:sz w:val="22"/>
          <w:szCs w:val="22"/>
          <w:lang w:eastAsia="ja-JP"/>
        </w:rPr>
        <w:t>*</w:t>
      </w:r>
      <w:r>
        <w:rPr>
          <w:rFonts w:asciiTheme="majorHAnsi" w:hAnsiTheme="majorHAnsi" w:cstheme="majorHAnsi"/>
          <w:sz w:val="22"/>
          <w:szCs w:val="22"/>
          <w:lang w:eastAsia="ja-JP"/>
        </w:rPr>
        <w:t xml:space="preserve">Note: </w:t>
      </w:r>
      <w:r w:rsidRPr="00D03510">
        <w:rPr>
          <w:rFonts w:asciiTheme="majorHAnsi" w:hAnsiTheme="majorHAnsi" w:cstheme="majorHAnsi"/>
          <w:sz w:val="22"/>
          <w:szCs w:val="22"/>
          <w:lang w:eastAsia="ja-JP"/>
        </w:rPr>
        <w:t>If the dissertation title is in a foreign language, use Roman type and provide a Japanese translation in parentheses.</w:t>
      </w:r>
    </w:p>
    <w:p w14:paraId="2ED33D02" w14:textId="4498CE0E" w:rsidR="000B37B4" w:rsidRPr="004270C1" w:rsidRDefault="000B37B4" w:rsidP="000B37B4">
      <w:pPr>
        <w:snapToGrid w:val="0"/>
        <w:spacing w:line="0" w:lineRule="atLeast"/>
        <w:rPr>
          <w:rFonts w:hAnsi="ＭＳ 明朝"/>
          <w:sz w:val="22"/>
          <w:szCs w:val="22"/>
          <w:lang w:eastAsia="ja-JP"/>
        </w:rPr>
      </w:pPr>
    </w:p>
    <w:p w14:paraId="78D85448" w14:textId="77777777" w:rsidR="000B37B4" w:rsidRDefault="000B37B4" w:rsidP="000B37B4">
      <w:pPr>
        <w:snapToGrid w:val="0"/>
        <w:spacing w:line="0" w:lineRule="atLeast"/>
        <w:rPr>
          <w:rFonts w:hAnsi="ＭＳ 明朝"/>
          <w:sz w:val="22"/>
          <w:szCs w:val="22"/>
          <w:lang w:eastAsia="ja-JP"/>
        </w:rPr>
        <w:sectPr w:rsidR="000B37B4" w:rsidSect="008267F4">
          <w:pgSz w:w="11906" w:h="16838" w:code="9"/>
          <w:pgMar w:top="1134" w:right="1134" w:bottom="851" w:left="1134" w:header="567" w:footer="992" w:gutter="0"/>
          <w:cols w:space="425"/>
          <w:docGrid w:type="lines" w:linePitch="360"/>
        </w:sectPr>
      </w:pPr>
    </w:p>
    <w:p w14:paraId="1E265734" w14:textId="3D9094E8" w:rsidR="000B37B4" w:rsidRDefault="00487313" w:rsidP="00C42E6D">
      <w:pPr>
        <w:snapToGrid w:val="0"/>
        <w:spacing w:line="0" w:lineRule="atLeast"/>
        <w:ind w:right="424"/>
        <w:jc w:val="right"/>
        <w:rPr>
          <w:rFonts w:asciiTheme="majorHAnsi" w:hAnsiTheme="majorHAnsi" w:cstheme="majorHAnsi"/>
          <w:sz w:val="32"/>
          <w:szCs w:val="32"/>
          <w:bdr w:val="single" w:sz="4" w:space="0" w:color="auto"/>
          <w:lang w:eastAsia="ja-JP"/>
        </w:rPr>
      </w:pPr>
      <w:r w:rsidRPr="00487313">
        <w:rPr>
          <w:rFonts w:asciiTheme="majorHAnsi" w:hAnsiTheme="majorHAnsi" w:cstheme="majorHAnsi"/>
          <w:sz w:val="32"/>
          <w:szCs w:val="32"/>
        </w:rPr>
        <w:lastRenderedPageBreak/>
        <w:t>Dissertation Publication Plan</w:t>
      </w:r>
      <w:r w:rsidR="000B37B4">
        <w:rPr>
          <w:rFonts w:hAnsi="ＭＳ 明朝" w:hint="eastAsia"/>
          <w:sz w:val="32"/>
          <w:szCs w:val="32"/>
          <w:lang w:eastAsia="ja-JP"/>
        </w:rPr>
        <w:t xml:space="preserve">　　　</w:t>
      </w:r>
      <w:r w:rsidR="00C42E6D">
        <w:rPr>
          <w:rFonts w:hAnsi="ＭＳ 明朝" w:hint="eastAsia"/>
          <w:sz w:val="32"/>
          <w:szCs w:val="32"/>
          <w:lang w:eastAsia="ja-JP"/>
        </w:rPr>
        <w:t xml:space="preserve">　</w:t>
      </w:r>
      <w:r w:rsidR="000B37B4">
        <w:rPr>
          <w:rFonts w:hAnsi="ＭＳ 明朝" w:hint="eastAsia"/>
          <w:sz w:val="32"/>
          <w:szCs w:val="32"/>
          <w:lang w:eastAsia="ja-JP"/>
        </w:rPr>
        <w:t xml:space="preserve">　</w:t>
      </w:r>
      <w:r w:rsidR="004270C1">
        <w:rPr>
          <w:rFonts w:asciiTheme="majorHAnsi" w:hAnsiTheme="majorHAnsi" w:cstheme="majorHAnsi" w:hint="eastAsia"/>
          <w:sz w:val="32"/>
          <w:szCs w:val="32"/>
          <w:bdr w:val="single" w:sz="4" w:space="0" w:color="auto"/>
          <w:lang w:eastAsia="ja-JP"/>
        </w:rPr>
        <w:t>S</w:t>
      </w:r>
      <w:r w:rsidR="004270C1">
        <w:rPr>
          <w:rFonts w:asciiTheme="majorHAnsi" w:hAnsiTheme="majorHAnsi" w:cstheme="majorHAnsi"/>
          <w:sz w:val="32"/>
          <w:szCs w:val="32"/>
          <w:bdr w:val="single" w:sz="4" w:space="0" w:color="auto"/>
          <w:lang w:eastAsia="ja-JP"/>
        </w:rPr>
        <w:t>ample</w:t>
      </w:r>
    </w:p>
    <w:p w14:paraId="5DBF297B" w14:textId="77777777" w:rsidR="00487313" w:rsidRPr="00487313" w:rsidRDefault="00487313" w:rsidP="00487313">
      <w:pPr>
        <w:snapToGrid w:val="0"/>
        <w:spacing w:before="0" w:after="0" w:line="100" w:lineRule="exact"/>
        <w:ind w:right="425"/>
        <w:rPr>
          <w:sz w:val="24"/>
          <w:szCs w:val="24"/>
          <w:lang w:eastAsia="ja-JP"/>
        </w:rPr>
      </w:pPr>
    </w:p>
    <w:tbl>
      <w:tblPr>
        <w:tblW w:w="9497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782"/>
        <w:gridCol w:w="3029"/>
        <w:gridCol w:w="1701"/>
      </w:tblGrid>
      <w:tr w:rsidR="00487313" w:rsidRPr="006D76C1" w14:paraId="6E632254" w14:textId="77777777" w:rsidTr="003405A2">
        <w:trPr>
          <w:trHeight w:val="662"/>
        </w:trPr>
        <w:tc>
          <w:tcPr>
            <w:tcW w:w="1985" w:type="dxa"/>
            <w:vAlign w:val="center"/>
          </w:tcPr>
          <w:p w14:paraId="658E42B5" w14:textId="77777777" w:rsidR="00487313" w:rsidRPr="00D03510" w:rsidRDefault="00487313" w:rsidP="003405A2">
            <w:pPr>
              <w:snapToGrid w:val="0"/>
              <w:spacing w:before="0" w:after="0" w:line="240" w:lineRule="exact"/>
              <w:jc w:val="center"/>
              <w:rPr>
                <w:rFonts w:cstheme="minorHAnsi"/>
                <w:sz w:val="26"/>
                <w:szCs w:val="26"/>
                <w:lang w:eastAsia="ja-JP"/>
              </w:rPr>
            </w:pPr>
            <w:r w:rsidRPr="00D03510">
              <w:rPr>
                <w:rFonts w:cstheme="minorHAnsi"/>
                <w:sz w:val="26"/>
                <w:szCs w:val="26"/>
              </w:rPr>
              <w:t>Student Name</w:t>
            </w:r>
          </w:p>
        </w:tc>
        <w:tc>
          <w:tcPr>
            <w:tcW w:w="7512" w:type="dxa"/>
            <w:gridSpan w:val="3"/>
            <w:vAlign w:val="center"/>
          </w:tcPr>
          <w:p w14:paraId="1DA21743" w14:textId="77777777" w:rsidR="00487313" w:rsidRPr="00D03510" w:rsidRDefault="00487313" w:rsidP="003405A2">
            <w:pPr>
              <w:snapToGrid w:val="0"/>
              <w:spacing w:before="0" w:after="0" w:line="240" w:lineRule="exact"/>
              <w:jc w:val="center"/>
              <w:rPr>
                <w:rFonts w:asciiTheme="majorHAnsi" w:hAnsiTheme="majorHAnsi" w:cstheme="majorHAnsi"/>
                <w:sz w:val="26"/>
                <w:szCs w:val="26"/>
                <w:lang w:eastAsia="ja-JP"/>
              </w:rPr>
            </w:pPr>
            <w:r w:rsidRPr="00D03510">
              <w:rPr>
                <w:rFonts w:asciiTheme="majorHAnsi" w:hAnsiTheme="majorHAnsi" w:cstheme="majorHAnsi" w:hint="eastAsia"/>
                <w:sz w:val="26"/>
                <w:szCs w:val="26"/>
                <w:lang w:eastAsia="ja-JP"/>
              </w:rPr>
              <w:t>T</w:t>
            </w:r>
            <w:r w:rsidRPr="00D03510">
              <w:rPr>
                <w:rFonts w:asciiTheme="majorHAnsi" w:hAnsiTheme="majorHAnsi" w:cstheme="majorHAnsi"/>
                <w:sz w:val="26"/>
                <w:szCs w:val="26"/>
                <w:lang w:eastAsia="ja-JP"/>
              </w:rPr>
              <w:t xml:space="preserve">aro </w:t>
            </w:r>
            <w:proofErr w:type="spellStart"/>
            <w:r w:rsidRPr="00D03510">
              <w:rPr>
                <w:rFonts w:asciiTheme="majorHAnsi" w:hAnsiTheme="majorHAnsi" w:cstheme="majorHAnsi"/>
                <w:sz w:val="26"/>
                <w:szCs w:val="26"/>
                <w:lang w:eastAsia="ja-JP"/>
              </w:rPr>
              <w:t>Kyoiku</w:t>
            </w:r>
            <w:proofErr w:type="spellEnd"/>
          </w:p>
        </w:tc>
      </w:tr>
      <w:tr w:rsidR="00487313" w:rsidRPr="006D76C1" w14:paraId="4CA1A961" w14:textId="77777777" w:rsidTr="003405A2">
        <w:trPr>
          <w:trHeight w:val="836"/>
        </w:trPr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6C28EB2C" w14:textId="77777777" w:rsidR="00487313" w:rsidRPr="00D03510" w:rsidRDefault="00487313" w:rsidP="003405A2">
            <w:pPr>
              <w:snapToGrid w:val="0"/>
              <w:spacing w:afterLines="50" w:after="180" w:line="240" w:lineRule="exact"/>
              <w:jc w:val="center"/>
              <w:rPr>
                <w:rFonts w:cstheme="minorHAnsi"/>
                <w:sz w:val="24"/>
                <w:szCs w:val="24"/>
              </w:rPr>
            </w:pPr>
            <w:r w:rsidRPr="00D03510">
              <w:rPr>
                <w:rFonts w:cstheme="minorHAnsi"/>
                <w:sz w:val="24"/>
                <w:szCs w:val="24"/>
              </w:rPr>
              <w:t>Dissertation Title</w:t>
            </w:r>
          </w:p>
        </w:tc>
        <w:tc>
          <w:tcPr>
            <w:tcW w:w="7512" w:type="dxa"/>
            <w:gridSpan w:val="3"/>
            <w:tcBorders>
              <w:bottom w:val="double" w:sz="4" w:space="0" w:color="auto"/>
            </w:tcBorders>
            <w:vAlign w:val="center"/>
          </w:tcPr>
          <w:p w14:paraId="78D2DE28" w14:textId="77777777" w:rsidR="00487313" w:rsidRPr="004270C1" w:rsidRDefault="00487313" w:rsidP="003405A2">
            <w:pPr>
              <w:snapToGrid w:val="0"/>
              <w:spacing w:before="0" w:after="0" w:line="0" w:lineRule="atLeast"/>
              <w:jc w:val="center"/>
              <w:rPr>
                <w:rFonts w:ascii="Times New Roman" w:eastAsia="ＭＳ 明朝" w:hAnsi="Times New Roman" w:cs="Times New Roman"/>
                <w:sz w:val="30"/>
                <w:szCs w:val="30"/>
                <w:lang w:eastAsia="ja-JP"/>
              </w:rPr>
            </w:pPr>
            <w:r w:rsidRPr="004270C1">
              <w:rPr>
                <w:rFonts w:asciiTheme="majorHAnsi" w:hAnsiTheme="majorHAnsi" w:cstheme="majorHAnsi"/>
                <w:sz w:val="30"/>
                <w:szCs w:val="30"/>
                <w:lang w:eastAsia="ja-JP"/>
              </w:rPr>
              <w:t>Research of ○○○○</w:t>
            </w:r>
          </w:p>
        </w:tc>
      </w:tr>
      <w:tr w:rsidR="00487313" w:rsidRPr="006D76C1" w14:paraId="6D53E943" w14:textId="77777777" w:rsidTr="003405A2">
        <w:trPr>
          <w:trHeight w:val="691"/>
        </w:trPr>
        <w:tc>
          <w:tcPr>
            <w:tcW w:w="4767" w:type="dxa"/>
            <w:gridSpan w:val="2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70EBCA06" w14:textId="77777777" w:rsidR="00487313" w:rsidRPr="004270C1" w:rsidRDefault="00487313" w:rsidP="003405A2">
            <w:pPr>
              <w:snapToGrid w:val="0"/>
              <w:spacing w:before="0" w:after="0" w:line="0" w:lineRule="atLeast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6026D2">
              <w:rPr>
                <w:rFonts w:cstheme="minorHAnsi"/>
                <w:sz w:val="24"/>
                <w:szCs w:val="24"/>
              </w:rPr>
              <w:t>Title</w:t>
            </w:r>
          </w:p>
        </w:tc>
        <w:tc>
          <w:tcPr>
            <w:tcW w:w="3029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20B23594" w14:textId="77777777" w:rsidR="00487313" w:rsidRPr="004270C1" w:rsidRDefault="00487313" w:rsidP="003405A2">
            <w:pPr>
              <w:snapToGrid w:val="0"/>
              <w:spacing w:before="0" w:after="0" w:line="0" w:lineRule="atLeast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6026D2">
              <w:rPr>
                <w:rFonts w:eastAsia="ＭＳ 明朝" w:cstheme="minorHAnsi"/>
                <w:sz w:val="22"/>
                <w:szCs w:val="22"/>
              </w:rPr>
              <w:t>Publication Method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6FBE29BB" w14:textId="77777777" w:rsidR="00487313" w:rsidRPr="004270C1" w:rsidRDefault="00487313" w:rsidP="003405A2">
            <w:pPr>
              <w:snapToGrid w:val="0"/>
              <w:spacing w:before="0" w:after="0" w:line="0" w:lineRule="atLeast"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D03510">
              <w:rPr>
                <w:rFonts w:eastAsia="ＭＳ 明朝" w:cstheme="minorHAnsi"/>
                <w:sz w:val="22"/>
                <w:szCs w:val="22"/>
              </w:rPr>
              <w:t>Year and Month of Publication</w:t>
            </w:r>
          </w:p>
        </w:tc>
      </w:tr>
      <w:tr w:rsidR="00487313" w:rsidRPr="006D76C1" w14:paraId="681B8E6D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472892C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1)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cstheme="minorHAnsi"/>
                <w:sz w:val="21"/>
                <w:szCs w:val="21"/>
                <w:lang w:eastAsia="ja-JP"/>
              </w:rPr>
              <w:t xml:space="preserve">A Comparative Study of the Functions and Structure of Lifelong Learning in Japan and the United States </w:t>
            </w: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  <w:p w14:paraId="7A936AE7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047909DF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J</w:t>
            </w:r>
            <w:r w:rsidRPr="00F50221">
              <w:rPr>
                <w:rFonts w:eastAsia="ＭＳ 明朝" w:cstheme="minorHAnsi"/>
                <w:sz w:val="21"/>
                <w:szCs w:val="21"/>
                <w:lang w:eastAsia="zh-CN"/>
              </w:rPr>
              <w:t>ournal of Educational Studies in Japan and the United States, No. 12, pp. 1-25.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7C5D7F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June 2022</w:t>
            </w:r>
          </w:p>
        </w:tc>
      </w:tr>
      <w:tr w:rsidR="00487313" w:rsidRPr="006D76C1" w14:paraId="2F71DFD0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0433DBC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2)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cstheme="minorHAnsi"/>
                <w:sz w:val="21"/>
                <w:szCs w:val="21"/>
                <w:lang w:eastAsia="ja-JP"/>
              </w:rPr>
              <w:t xml:space="preserve">Educational Thought and Institutional Development in France </w:t>
            </w: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  <w:p w14:paraId="5482C4D2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37C5853B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Tohoku Journal of Educational Studies, Vol. 42, No. 2, pp. 23-25.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F94F337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November 2022</w:t>
            </w:r>
          </w:p>
          <w:p w14:paraId="0043431A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6BDD8334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3EA3FE37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 xml:space="preserve">3) </w:t>
            </w:r>
            <w:r w:rsidRPr="00F50221">
              <w:rPr>
                <w:rFonts w:cstheme="minorHAnsi"/>
              </w:rPr>
              <w:t xml:space="preserve">The Development of the Educational System in the United States </w:t>
            </w:r>
            <w:r w:rsidRPr="00F50221">
              <w:rPr>
                <w:rFonts w:cstheme="minorHAnsi"/>
                <w:i/>
                <w:iCs/>
              </w:rPr>
              <w:t>(sole-authored)</w:t>
            </w:r>
          </w:p>
          <w:p w14:paraId="345C4911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536BD6C9" w14:textId="77777777" w:rsidR="00487313" w:rsidRPr="00F50221" w:rsidRDefault="00487313" w:rsidP="003405A2">
            <w:pPr>
              <w:snapToGrid w:val="0"/>
              <w:spacing w:before="0" w:after="0" w:line="240" w:lineRule="exact"/>
              <w:ind w:left="105" w:hangingChars="50" w:hanging="105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In Matsuo Sato (Ed.)</w:t>
            </w:r>
          </w:p>
          <w:p w14:paraId="6B1BAD0A" w14:textId="77777777" w:rsidR="00487313" w:rsidRPr="00F50221" w:rsidRDefault="00487313" w:rsidP="003405A2">
            <w:pPr>
              <w:snapToGrid w:val="0"/>
              <w:spacing w:before="0" w:after="0" w:line="240" w:lineRule="exact"/>
              <w:ind w:left="105" w:hangingChars="50" w:hanging="105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 xml:space="preserve">, </w:t>
            </w: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Introduction to Education</w:t>
            </w:r>
            <w:r w:rsidRPr="00F50221">
              <w:rPr>
                <w:rFonts w:cstheme="minorHAnsi"/>
                <w:sz w:val="21"/>
                <w:szCs w:val="21"/>
                <w:lang w:eastAsia="ja-JP"/>
              </w:rPr>
              <w:t>. Tonan University Press, pp. 126-145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CA588A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November 2023</w:t>
            </w:r>
          </w:p>
          <w:p w14:paraId="30B35C02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63E42B9C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2BFF50DC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4)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cstheme="minorHAnsi"/>
                <w:sz w:val="21"/>
                <w:szCs w:val="21"/>
                <w:lang w:eastAsia="ja-JP"/>
              </w:rPr>
              <w:t xml:space="preserve">Issues in Educational Science in Japan </w:t>
            </w: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  <w:p w14:paraId="7CCDE23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016C06BD" w14:textId="77777777" w:rsidR="00487313" w:rsidRPr="00F50221" w:rsidRDefault="00487313" w:rsidP="003405A2">
            <w:pPr>
              <w:snapToGrid w:val="0"/>
              <w:spacing w:before="0" w:after="0" w:line="240" w:lineRule="exact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Japanese Journal of Secondary Education Studies</w:t>
            </w:r>
            <w:r w:rsidRPr="00F50221">
              <w:rPr>
                <w:rFonts w:cstheme="minorHAnsi"/>
                <w:sz w:val="21"/>
                <w:szCs w:val="21"/>
                <w:lang w:eastAsia="ja-JP"/>
              </w:rPr>
              <w:t>, No. 36, pp. 12-25.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4B4153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February 2024</w:t>
            </w:r>
          </w:p>
          <w:p w14:paraId="6A15DDA0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47844BE3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4369F828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5) An international comparison of equity in education systems </w:t>
            </w:r>
            <w:r w:rsidRPr="00F50221">
              <w:rPr>
                <w:rFonts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5361F35E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Comparative Education </w:t>
            </w:r>
          </w:p>
          <w:p w14:paraId="6FC23902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40(1), pp. 15-28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11F618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cstheme="minorHAnsi"/>
                <w:sz w:val="21"/>
                <w:szCs w:val="21"/>
                <w:lang w:eastAsia="ja-JP"/>
              </w:rPr>
            </w:pPr>
            <w:r w:rsidRPr="00F50221">
              <w:rPr>
                <w:rFonts w:cstheme="minorHAnsi"/>
                <w:sz w:val="21"/>
                <w:szCs w:val="21"/>
                <w:lang w:eastAsia="ja-JP"/>
              </w:rPr>
              <w:t>May 2024</w:t>
            </w:r>
          </w:p>
          <w:p w14:paraId="111AADA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636ACE3B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39601F1A" w14:textId="77777777" w:rsidR="00487313" w:rsidRPr="00F50221" w:rsidRDefault="00487313" w:rsidP="003405A2">
            <w:pPr>
              <w:snapToGrid w:val="0"/>
              <w:spacing w:before="0" w:after="0" w:line="240" w:lineRule="auto"/>
              <w:ind w:left="210" w:hangingChars="100" w:hanging="210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6)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Instructional Content and Methods for Enhancing Advanced Eye-Hand Coordination in Children with Severe and Multiple Disabilities </w:t>
            </w: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379607E8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Japanese Journal of Developmental Disabilities, Vol. 7, No. 4, pp. 304-312.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BA127F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November 2025</w:t>
            </w:r>
          </w:p>
          <w:p w14:paraId="2A6442FE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7600B1F9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1376A3F9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7)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Developmental Relationships in the Acquisition Process of Spoken Language in Children with Intellectual Disabilities: An Examination Using Ordering Analysis </w:t>
            </w: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(co-authored; two authors)</w:t>
            </w: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497D4892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Japanese Journal of Developmental Psychology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, Vol. 7, No. 4, pp. 59-70.</w:t>
            </w:r>
          </w:p>
          <w:p w14:paraId="6655DCF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0A8DA1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December 2025</w:t>
            </w:r>
          </w:p>
          <w:p w14:paraId="3AE81F2C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155A9AFC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nil"/>
            </w:tcBorders>
          </w:tcPr>
          <w:p w14:paraId="13B8993E" w14:textId="77777777" w:rsidR="00487313" w:rsidRPr="00F50221" w:rsidRDefault="00487313" w:rsidP="003405A2">
            <w:pPr>
              <w:snapToGrid w:val="0"/>
              <w:spacing w:before="0" w:after="0" w:line="240" w:lineRule="auto"/>
              <w:ind w:left="210" w:hangingChars="100" w:hanging="210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8) The Emergence and Development of Sensory and Perceptual Functions </w:t>
            </w: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  <w:p w14:paraId="2BDB95B3" w14:textId="77777777" w:rsidR="00487313" w:rsidRPr="00F50221" w:rsidRDefault="00487313" w:rsidP="003405A2">
            <w:pPr>
              <w:snapToGrid w:val="0"/>
              <w:spacing w:before="0" w:after="0" w:line="240" w:lineRule="auto"/>
              <w:ind w:left="210" w:hangingChars="100" w:hanging="210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  <w:tc>
          <w:tcPr>
            <w:tcW w:w="3029" w:type="dxa"/>
            <w:tcBorders>
              <w:top w:val="nil"/>
              <w:bottom w:val="nil"/>
            </w:tcBorders>
          </w:tcPr>
          <w:p w14:paraId="220AB40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In Matsuno, Y. (Ed.), </w:t>
            </w: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Developmental Neuropsychology of Children with Disabilities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. Aoki Shoten, pp. 157-168.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A8DBF1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March 2026</w:t>
            </w:r>
          </w:p>
          <w:p w14:paraId="5C0A61E6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  <w:tr w:rsidR="00487313" w:rsidRPr="006D76C1" w14:paraId="1385DCCB" w14:textId="77777777" w:rsidTr="003405A2">
        <w:trPr>
          <w:trHeight w:val="737"/>
        </w:trPr>
        <w:tc>
          <w:tcPr>
            <w:tcW w:w="4767" w:type="dxa"/>
            <w:gridSpan w:val="2"/>
            <w:tcBorders>
              <w:top w:val="nil"/>
              <w:bottom w:val="single" w:sz="8" w:space="0" w:color="auto"/>
            </w:tcBorders>
          </w:tcPr>
          <w:p w14:paraId="4FF874A3" w14:textId="77777777" w:rsidR="00487313" w:rsidRPr="00F50221" w:rsidRDefault="00487313" w:rsidP="003405A2">
            <w:pPr>
              <w:snapToGrid w:val="0"/>
              <w:spacing w:before="0" w:after="0" w:line="240" w:lineRule="auto"/>
              <w:ind w:left="210" w:hangingChars="100" w:hanging="210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9)</w:t>
            </w:r>
            <w:r w:rsidRPr="00F50221">
              <w:rPr>
                <w:rFonts w:eastAsia="ＭＳ Ｐゴシック" w:cstheme="minorHAnsi"/>
                <w:sz w:val="21"/>
                <w:szCs w:val="21"/>
                <w:lang w:eastAsia="ja-JP" w:bidi="ar-SA"/>
              </w:rPr>
              <w:t xml:space="preserve"> 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 xml:space="preserve">Research Trends and Issues in Visual Search and Manual Manipulation among Children with Severe Motor and Intellectual Disabilities </w:t>
            </w: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(sole-authored)</w:t>
            </w:r>
          </w:p>
        </w:tc>
        <w:tc>
          <w:tcPr>
            <w:tcW w:w="3029" w:type="dxa"/>
            <w:tcBorders>
              <w:top w:val="nil"/>
              <w:bottom w:val="single" w:sz="8" w:space="0" w:color="auto"/>
            </w:tcBorders>
          </w:tcPr>
          <w:p w14:paraId="099F68CF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i/>
                <w:iCs/>
                <w:sz w:val="21"/>
                <w:szCs w:val="21"/>
                <w:lang w:eastAsia="ja-JP"/>
              </w:rPr>
              <w:t>Japanese Journal of Special Education</w:t>
            </w: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, Vol. 10, No. 2, pp. 52-61.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43848DA3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  <w:r w:rsidRPr="00F50221">
              <w:rPr>
                <w:rFonts w:eastAsia="ＭＳ 明朝" w:cstheme="minorHAnsi"/>
                <w:sz w:val="21"/>
                <w:szCs w:val="21"/>
                <w:lang w:eastAsia="ja-JP"/>
              </w:rPr>
              <w:t>November 2026 (forthcoming)</w:t>
            </w:r>
          </w:p>
          <w:p w14:paraId="4F3A8825" w14:textId="77777777" w:rsidR="00487313" w:rsidRPr="00F50221" w:rsidRDefault="00487313" w:rsidP="003405A2">
            <w:pPr>
              <w:snapToGrid w:val="0"/>
              <w:spacing w:before="0" w:after="0" w:line="240" w:lineRule="auto"/>
              <w:rPr>
                <w:rFonts w:eastAsia="ＭＳ 明朝" w:cstheme="minorHAnsi"/>
                <w:sz w:val="21"/>
                <w:szCs w:val="21"/>
                <w:lang w:eastAsia="ja-JP"/>
              </w:rPr>
            </w:pPr>
          </w:p>
        </w:tc>
      </w:tr>
    </w:tbl>
    <w:tbl>
      <w:tblPr>
        <w:tblStyle w:val="af9"/>
        <w:tblpPr w:leftFromText="142" w:rightFromText="142" w:vertAnchor="text" w:horzAnchor="margin" w:tblpX="137" w:tblpY="272"/>
        <w:tblW w:w="9497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487313" w:rsidRPr="006D76C1" w14:paraId="4B97371B" w14:textId="77777777" w:rsidTr="00487313">
        <w:trPr>
          <w:trHeight w:val="3292"/>
        </w:trPr>
        <w:tc>
          <w:tcPr>
            <w:tcW w:w="9497" w:type="dxa"/>
          </w:tcPr>
          <w:p w14:paraId="070A43F7" w14:textId="77777777" w:rsidR="00487313" w:rsidRPr="00CB492E" w:rsidRDefault="00487313" w:rsidP="00487313">
            <w:pPr>
              <w:snapToGrid w:val="0"/>
              <w:spacing w:before="0" w:line="240" w:lineRule="exact"/>
              <w:rPr>
                <w:rFonts w:ascii="Arial" w:eastAsia="ＭＳ 明朝" w:hAnsi="Arial" w:cs="Arial"/>
                <w:sz w:val="21"/>
                <w:szCs w:val="21"/>
                <w:lang w:eastAsia="ja-JP"/>
              </w:rPr>
            </w:pPr>
            <w:r w:rsidRPr="00CB492E">
              <w:rPr>
                <w:rFonts w:ascii="Arial" w:eastAsia="ＭＳ 明朝" w:hAnsi="Arial" w:cs="Arial"/>
                <w:sz w:val="21"/>
                <w:szCs w:val="21"/>
                <w:lang w:eastAsia="ja-JP"/>
              </w:rPr>
              <w:t>【</w:t>
            </w:r>
            <w:r w:rsidRPr="00CB492E">
              <w:rPr>
                <w:rFonts w:ascii="Arial" w:eastAsia="ＭＳ 明朝" w:hAnsi="Arial" w:cs="Arial"/>
                <w:sz w:val="21"/>
                <w:szCs w:val="21"/>
                <w:lang w:eastAsia="ja-JP"/>
              </w:rPr>
              <w:t>Notes</w:t>
            </w:r>
            <w:r w:rsidRPr="00CB492E">
              <w:rPr>
                <w:rFonts w:ascii="Arial" w:eastAsia="ＭＳ 明朝" w:hAnsi="Arial" w:cs="Arial"/>
                <w:sz w:val="21"/>
                <w:szCs w:val="21"/>
                <w:lang w:eastAsia="ja-JP"/>
              </w:rPr>
              <w:t>】</w:t>
            </w:r>
          </w:p>
          <w:p w14:paraId="2FDE1C72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Style w:val="a7"/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1. Only publications appearing in domestic or international academic journals, academic books, university bulletins, or annual research reports may be included in the Dissertation Publication Plan.</w:t>
            </w:r>
          </w:p>
          <w:p w14:paraId="76F61758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Fonts w:asciiTheme="minorHAnsi" w:hAnsiTheme="minorHAnsi" w:cstheme="minorHAnsi"/>
                <w:sz w:val="21"/>
                <w:szCs w:val="21"/>
              </w:rPr>
              <w:t>Proceedings papers published in peer-reviewed international conferences may also be included, provided that the conference proceedings are indexed in a major database (e.g., Scopus) and are considered comparable in quality and length to the academic publications described above.</w:t>
            </w:r>
          </w:p>
          <w:p w14:paraId="59EA8909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Fonts w:asciiTheme="minorHAnsi" w:hAnsiTheme="minorHAnsi" w:cstheme="minorHAnsi"/>
                <w:sz w:val="21"/>
                <w:szCs w:val="21"/>
              </w:rPr>
              <w:t>As a general rule, project reports, book reviews, magazine articles, and similar publications are excluded.</w:t>
            </w:r>
          </w:p>
          <w:p w14:paraId="1597FC75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Style w:val="a7"/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2. Indicate the year and month of publication for each work and list the publications in chronological order, beginning with the oldest.</w:t>
            </w:r>
          </w:p>
          <w:p w14:paraId="02BCD459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Fonts w:asciiTheme="minorHAnsi" w:hAnsiTheme="minorHAnsi" w:cstheme="minorHAnsi"/>
                <w:sz w:val="21"/>
                <w:szCs w:val="21"/>
              </w:rPr>
              <w:t>For papers that are in press, scheduled for publication, accepted for publication, or expected to be accepted, indicate this status at the end of the publication date.</w:t>
            </w:r>
          </w:p>
          <w:p w14:paraId="212B0485" w14:textId="77777777" w:rsidR="00487313" w:rsidRPr="002A3592" w:rsidRDefault="00487313" w:rsidP="00487313">
            <w:pPr>
              <w:pStyle w:val="Web"/>
              <w:spacing w:before="0" w:beforeAutospacing="0" w:after="0" w:afterAutospacing="0" w:line="220" w:lineRule="exact"/>
              <w:rPr>
                <w:rFonts w:asciiTheme="minorHAnsi" w:hAnsiTheme="minorHAnsi" w:cstheme="minorHAnsi"/>
                <w:sz w:val="21"/>
                <w:szCs w:val="21"/>
              </w:rPr>
            </w:pPr>
            <w:r w:rsidRPr="002A3592">
              <w:rPr>
                <w:rStyle w:val="a7"/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>3. Clearly indicate at the end of each publication title whether the work is sole-authored or co-authored.</w:t>
            </w:r>
          </w:p>
          <w:p w14:paraId="63338C38" w14:textId="0A591FEA" w:rsidR="00487313" w:rsidRPr="00487313" w:rsidRDefault="00487313" w:rsidP="00487313">
            <w:pPr>
              <w:snapToGrid w:val="0"/>
              <w:spacing w:before="0" w:line="0" w:lineRule="atLeast"/>
              <w:rPr>
                <w:sz w:val="21"/>
                <w:szCs w:val="21"/>
                <w:lang w:eastAsia="ja-JP"/>
              </w:rPr>
            </w:pPr>
            <w:r w:rsidRPr="00487313">
              <w:rPr>
                <w:rStyle w:val="a7"/>
                <w:rFonts w:cstheme="minorHAnsi"/>
                <w:b w:val="0"/>
                <w:bCs w:val="0"/>
                <w:sz w:val="21"/>
                <w:szCs w:val="21"/>
              </w:rPr>
              <w:t>4. Of the co-authored publications listed in the Dissertation Publication Plan, only those for which the applicant is the first author may be included.</w:t>
            </w:r>
          </w:p>
        </w:tc>
      </w:tr>
    </w:tbl>
    <w:p w14:paraId="7E49595D" w14:textId="77777777" w:rsidR="00685C04" w:rsidRPr="006D76C1" w:rsidRDefault="00685C04" w:rsidP="00D37448">
      <w:pPr>
        <w:snapToGrid w:val="0"/>
        <w:spacing w:before="0" w:after="0" w:line="240" w:lineRule="auto"/>
        <w:rPr>
          <w:sz w:val="21"/>
          <w:szCs w:val="21"/>
          <w:lang w:eastAsia="ja-JP"/>
        </w:rPr>
      </w:pPr>
    </w:p>
    <w:sectPr w:rsidR="00685C04" w:rsidRPr="006D76C1" w:rsidSect="00487313">
      <w:pgSz w:w="11906" w:h="16838" w:code="9"/>
      <w:pgMar w:top="709" w:right="1134" w:bottom="426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D8248" w14:textId="77777777" w:rsidR="00FE37B1" w:rsidRDefault="00FE37B1" w:rsidP="00F80EEE">
      <w:r>
        <w:separator/>
      </w:r>
    </w:p>
  </w:endnote>
  <w:endnote w:type="continuationSeparator" w:id="0">
    <w:p w14:paraId="325C4D2C" w14:textId="77777777" w:rsidR="00FE37B1" w:rsidRDefault="00FE37B1" w:rsidP="00F8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E5EF8" w14:textId="77777777" w:rsidR="00FE37B1" w:rsidRDefault="00FE37B1" w:rsidP="00F80EEE">
      <w:r>
        <w:separator/>
      </w:r>
    </w:p>
  </w:footnote>
  <w:footnote w:type="continuationSeparator" w:id="0">
    <w:p w14:paraId="5CE03386" w14:textId="77777777" w:rsidR="00FE37B1" w:rsidRDefault="00FE37B1" w:rsidP="00F8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D5D"/>
    <w:multiLevelType w:val="hybridMultilevel"/>
    <w:tmpl w:val="4FF4DCAE"/>
    <w:lvl w:ilvl="0" w:tplc="C3AE997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F45D2F"/>
    <w:multiLevelType w:val="hybridMultilevel"/>
    <w:tmpl w:val="504A8C78"/>
    <w:lvl w:ilvl="0" w:tplc="3CEE08AE">
      <w:start w:val="1"/>
      <w:numFmt w:val="decimalEnclosedCircle"/>
      <w:lvlText w:val="%1"/>
      <w:lvlJc w:val="left"/>
      <w:pPr>
        <w:ind w:left="1525" w:hanging="390"/>
      </w:pPr>
      <w:rPr>
        <w:rFonts w:hint="default"/>
        <w:color w:val="0E2841"/>
      </w:rPr>
    </w:lvl>
    <w:lvl w:ilvl="1" w:tplc="04090017" w:tentative="1">
      <w:start w:val="1"/>
      <w:numFmt w:val="aiueoFullWidth"/>
      <w:lvlText w:val="(%2)"/>
      <w:lvlJc w:val="left"/>
      <w:pPr>
        <w:ind w:left="20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55" w:hanging="440"/>
      </w:pPr>
    </w:lvl>
    <w:lvl w:ilvl="3" w:tplc="0409000F" w:tentative="1">
      <w:start w:val="1"/>
      <w:numFmt w:val="decimal"/>
      <w:lvlText w:val="%4."/>
      <w:lvlJc w:val="left"/>
      <w:pPr>
        <w:ind w:left="2895" w:hanging="440"/>
      </w:pPr>
    </w:lvl>
    <w:lvl w:ilvl="4" w:tplc="04090017" w:tentative="1">
      <w:start w:val="1"/>
      <w:numFmt w:val="aiueoFullWidth"/>
      <w:lvlText w:val="(%5)"/>
      <w:lvlJc w:val="left"/>
      <w:pPr>
        <w:ind w:left="33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75" w:hanging="440"/>
      </w:pPr>
    </w:lvl>
    <w:lvl w:ilvl="6" w:tplc="0409000F" w:tentative="1">
      <w:start w:val="1"/>
      <w:numFmt w:val="decimal"/>
      <w:lvlText w:val="%7."/>
      <w:lvlJc w:val="left"/>
      <w:pPr>
        <w:ind w:left="4215" w:hanging="440"/>
      </w:pPr>
    </w:lvl>
    <w:lvl w:ilvl="7" w:tplc="04090017" w:tentative="1">
      <w:start w:val="1"/>
      <w:numFmt w:val="aiueoFullWidth"/>
      <w:lvlText w:val="(%8)"/>
      <w:lvlJc w:val="left"/>
      <w:pPr>
        <w:ind w:left="465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95" w:hanging="440"/>
      </w:pPr>
    </w:lvl>
  </w:abstractNum>
  <w:abstractNum w:abstractNumId="2" w15:restartNumberingAfterBreak="0">
    <w:nsid w:val="08501012"/>
    <w:multiLevelType w:val="hybridMultilevel"/>
    <w:tmpl w:val="F8D0C8DC"/>
    <w:lvl w:ilvl="0" w:tplc="AF88AB6C">
      <w:start w:val="1"/>
      <w:numFmt w:val="bullet"/>
      <w:suff w:val="space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6802799"/>
    <w:multiLevelType w:val="hybridMultilevel"/>
    <w:tmpl w:val="FFFFFFFF"/>
    <w:lvl w:ilvl="0" w:tplc="069CF882">
      <w:numFmt w:val="bullet"/>
      <w:lvlText w:val="※"/>
      <w:lvlJc w:val="left"/>
      <w:pPr>
        <w:ind w:left="420" w:hanging="420"/>
      </w:pPr>
      <w:rPr>
        <w:rFonts w:ascii="Arial Narrow" w:eastAsia="ＭＳ 明朝" w:hAnsi="Arial Narrow" w:hint="default"/>
        <w:b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2F769B5"/>
    <w:multiLevelType w:val="hybridMultilevel"/>
    <w:tmpl w:val="0C185BAC"/>
    <w:lvl w:ilvl="0" w:tplc="58BC9BE2"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cs="Times New Roman" w:hint="eastAsia"/>
        <w:b w:val="0"/>
        <w:bCs w:val="0"/>
        <w:color w:val="auto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115E64"/>
    <w:multiLevelType w:val="hybridMultilevel"/>
    <w:tmpl w:val="EA86DD26"/>
    <w:lvl w:ilvl="0" w:tplc="2744C7EA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387DFB"/>
    <w:multiLevelType w:val="hybridMultilevel"/>
    <w:tmpl w:val="AC30591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C4F6607"/>
    <w:multiLevelType w:val="hybridMultilevel"/>
    <w:tmpl w:val="C63A26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9B5FF7"/>
    <w:multiLevelType w:val="hybridMultilevel"/>
    <w:tmpl w:val="AFFC0642"/>
    <w:lvl w:ilvl="0" w:tplc="38DCA54A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81460F2"/>
    <w:multiLevelType w:val="hybridMultilevel"/>
    <w:tmpl w:val="9588F896"/>
    <w:lvl w:ilvl="0" w:tplc="586C947A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b w:val="0"/>
        <w:bCs w:val="0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982FCB"/>
    <w:multiLevelType w:val="hybridMultilevel"/>
    <w:tmpl w:val="E01E6450"/>
    <w:lvl w:ilvl="0" w:tplc="04090011">
      <w:start w:val="1"/>
      <w:numFmt w:val="decimalEnclosedCircle"/>
      <w:lvlText w:val="%1"/>
      <w:lvlJc w:val="left"/>
      <w:pPr>
        <w:ind w:left="922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402" w:hanging="420"/>
      </w:pPr>
    </w:lvl>
    <w:lvl w:ilvl="2" w:tplc="FFFFFFFF" w:tentative="1">
      <w:start w:val="1"/>
      <w:numFmt w:val="decimalEnclosedCircle"/>
      <w:lvlText w:val="%3"/>
      <w:lvlJc w:val="left"/>
      <w:pPr>
        <w:ind w:left="1822" w:hanging="420"/>
      </w:pPr>
    </w:lvl>
    <w:lvl w:ilvl="3" w:tplc="FFFFFFFF" w:tentative="1">
      <w:start w:val="1"/>
      <w:numFmt w:val="decimal"/>
      <w:lvlText w:val="%4."/>
      <w:lvlJc w:val="left"/>
      <w:pPr>
        <w:ind w:left="2242" w:hanging="420"/>
      </w:pPr>
    </w:lvl>
    <w:lvl w:ilvl="4" w:tplc="FFFFFFFF" w:tentative="1">
      <w:start w:val="1"/>
      <w:numFmt w:val="aiueoFullWidth"/>
      <w:lvlText w:val="(%5)"/>
      <w:lvlJc w:val="left"/>
      <w:pPr>
        <w:ind w:left="2662" w:hanging="420"/>
      </w:pPr>
    </w:lvl>
    <w:lvl w:ilvl="5" w:tplc="FFFFFFFF" w:tentative="1">
      <w:start w:val="1"/>
      <w:numFmt w:val="decimalEnclosedCircle"/>
      <w:lvlText w:val="%6"/>
      <w:lvlJc w:val="left"/>
      <w:pPr>
        <w:ind w:left="3082" w:hanging="420"/>
      </w:pPr>
    </w:lvl>
    <w:lvl w:ilvl="6" w:tplc="FFFFFFFF" w:tentative="1">
      <w:start w:val="1"/>
      <w:numFmt w:val="decimal"/>
      <w:lvlText w:val="%7."/>
      <w:lvlJc w:val="left"/>
      <w:pPr>
        <w:ind w:left="3502" w:hanging="420"/>
      </w:pPr>
    </w:lvl>
    <w:lvl w:ilvl="7" w:tplc="FFFFFFFF" w:tentative="1">
      <w:start w:val="1"/>
      <w:numFmt w:val="aiueoFullWidth"/>
      <w:lvlText w:val="(%8)"/>
      <w:lvlJc w:val="left"/>
      <w:pPr>
        <w:ind w:left="3922" w:hanging="420"/>
      </w:pPr>
    </w:lvl>
    <w:lvl w:ilvl="8" w:tplc="FFFFFFFF" w:tentative="1">
      <w:start w:val="1"/>
      <w:numFmt w:val="decimalEnclosedCircle"/>
      <w:lvlText w:val="%9"/>
      <w:lvlJc w:val="left"/>
      <w:pPr>
        <w:ind w:left="4342" w:hanging="420"/>
      </w:pPr>
    </w:lvl>
  </w:abstractNum>
  <w:num w:numId="1" w16cid:durableId="1424374509">
    <w:abstractNumId w:val="4"/>
  </w:num>
  <w:num w:numId="2" w16cid:durableId="1296639503">
    <w:abstractNumId w:val="6"/>
  </w:num>
  <w:num w:numId="3" w16cid:durableId="822166107">
    <w:abstractNumId w:val="0"/>
  </w:num>
  <w:num w:numId="4" w16cid:durableId="859781682">
    <w:abstractNumId w:val="2"/>
  </w:num>
  <w:num w:numId="5" w16cid:durableId="1567110982">
    <w:abstractNumId w:val="1"/>
  </w:num>
  <w:num w:numId="6" w16cid:durableId="190606796">
    <w:abstractNumId w:val="8"/>
  </w:num>
  <w:num w:numId="7" w16cid:durableId="189225158">
    <w:abstractNumId w:val="5"/>
  </w:num>
  <w:num w:numId="8" w16cid:durableId="594753100">
    <w:abstractNumId w:val="3"/>
  </w:num>
  <w:num w:numId="9" w16cid:durableId="195850065">
    <w:abstractNumId w:val="9"/>
  </w:num>
  <w:num w:numId="10" w16cid:durableId="1293827740">
    <w:abstractNumId w:val="10"/>
  </w:num>
  <w:num w:numId="11" w16cid:durableId="1649282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C2"/>
    <w:rsid w:val="0004032F"/>
    <w:rsid w:val="00053C49"/>
    <w:rsid w:val="00060295"/>
    <w:rsid w:val="00063304"/>
    <w:rsid w:val="00064324"/>
    <w:rsid w:val="00077D50"/>
    <w:rsid w:val="000A3BD6"/>
    <w:rsid w:val="000B37B4"/>
    <w:rsid w:val="000C1ABB"/>
    <w:rsid w:val="000C6E48"/>
    <w:rsid w:val="000E26F0"/>
    <w:rsid w:val="00163876"/>
    <w:rsid w:val="0017320B"/>
    <w:rsid w:val="00176DE7"/>
    <w:rsid w:val="00184C0A"/>
    <w:rsid w:val="00194B67"/>
    <w:rsid w:val="001A192C"/>
    <w:rsid w:val="001A3C3F"/>
    <w:rsid w:val="001E0C29"/>
    <w:rsid w:val="001F0A19"/>
    <w:rsid w:val="001F6324"/>
    <w:rsid w:val="00210D57"/>
    <w:rsid w:val="0021602F"/>
    <w:rsid w:val="002301FE"/>
    <w:rsid w:val="00265CC7"/>
    <w:rsid w:val="002A5D38"/>
    <w:rsid w:val="002A62A1"/>
    <w:rsid w:val="002B072A"/>
    <w:rsid w:val="002B58D4"/>
    <w:rsid w:val="002B62C3"/>
    <w:rsid w:val="002D0EC6"/>
    <w:rsid w:val="00314843"/>
    <w:rsid w:val="003271A9"/>
    <w:rsid w:val="003353F7"/>
    <w:rsid w:val="003367FE"/>
    <w:rsid w:val="00345D76"/>
    <w:rsid w:val="0034688F"/>
    <w:rsid w:val="00353D47"/>
    <w:rsid w:val="00374289"/>
    <w:rsid w:val="00377FF3"/>
    <w:rsid w:val="00390848"/>
    <w:rsid w:val="00396523"/>
    <w:rsid w:val="003B0945"/>
    <w:rsid w:val="003B3EC2"/>
    <w:rsid w:val="003B47A0"/>
    <w:rsid w:val="003C02D3"/>
    <w:rsid w:val="003C1753"/>
    <w:rsid w:val="003E318B"/>
    <w:rsid w:val="003F3DBC"/>
    <w:rsid w:val="003F4089"/>
    <w:rsid w:val="00410A54"/>
    <w:rsid w:val="00414F2A"/>
    <w:rsid w:val="004157F5"/>
    <w:rsid w:val="00420DC0"/>
    <w:rsid w:val="004270C1"/>
    <w:rsid w:val="00447564"/>
    <w:rsid w:val="00464248"/>
    <w:rsid w:val="00480594"/>
    <w:rsid w:val="00487313"/>
    <w:rsid w:val="00492AD3"/>
    <w:rsid w:val="004935BC"/>
    <w:rsid w:val="004D730D"/>
    <w:rsid w:val="004D7862"/>
    <w:rsid w:val="004E53F9"/>
    <w:rsid w:val="005003A7"/>
    <w:rsid w:val="0050068C"/>
    <w:rsid w:val="00526583"/>
    <w:rsid w:val="0053561E"/>
    <w:rsid w:val="00550102"/>
    <w:rsid w:val="00554BBC"/>
    <w:rsid w:val="005F2FBA"/>
    <w:rsid w:val="005F5759"/>
    <w:rsid w:val="00605F24"/>
    <w:rsid w:val="0063088B"/>
    <w:rsid w:val="00645A0D"/>
    <w:rsid w:val="00656CD7"/>
    <w:rsid w:val="0066097E"/>
    <w:rsid w:val="006633C2"/>
    <w:rsid w:val="00665090"/>
    <w:rsid w:val="006658EC"/>
    <w:rsid w:val="00674D82"/>
    <w:rsid w:val="00685C04"/>
    <w:rsid w:val="00687EBC"/>
    <w:rsid w:val="0069340A"/>
    <w:rsid w:val="00693AD8"/>
    <w:rsid w:val="00694775"/>
    <w:rsid w:val="006A13AE"/>
    <w:rsid w:val="006A6F9A"/>
    <w:rsid w:val="006D76C1"/>
    <w:rsid w:val="007415E3"/>
    <w:rsid w:val="00793E36"/>
    <w:rsid w:val="0079715A"/>
    <w:rsid w:val="007F5444"/>
    <w:rsid w:val="008217FC"/>
    <w:rsid w:val="008267F4"/>
    <w:rsid w:val="0082788C"/>
    <w:rsid w:val="0085490B"/>
    <w:rsid w:val="0085773F"/>
    <w:rsid w:val="008620C4"/>
    <w:rsid w:val="008842C7"/>
    <w:rsid w:val="008B1FE9"/>
    <w:rsid w:val="00950DE9"/>
    <w:rsid w:val="009917DE"/>
    <w:rsid w:val="009B110A"/>
    <w:rsid w:val="009B56D9"/>
    <w:rsid w:val="009C43A6"/>
    <w:rsid w:val="009D32E2"/>
    <w:rsid w:val="009E2EDF"/>
    <w:rsid w:val="00A24ECA"/>
    <w:rsid w:val="00A51372"/>
    <w:rsid w:val="00A95204"/>
    <w:rsid w:val="00A95F97"/>
    <w:rsid w:val="00AE6CE8"/>
    <w:rsid w:val="00B06E73"/>
    <w:rsid w:val="00B51135"/>
    <w:rsid w:val="00B54DCF"/>
    <w:rsid w:val="00B623B0"/>
    <w:rsid w:val="00B932DD"/>
    <w:rsid w:val="00BB4B87"/>
    <w:rsid w:val="00BB557C"/>
    <w:rsid w:val="00BD3036"/>
    <w:rsid w:val="00BD3598"/>
    <w:rsid w:val="00C36034"/>
    <w:rsid w:val="00C42E6D"/>
    <w:rsid w:val="00C56FBE"/>
    <w:rsid w:val="00C87A1B"/>
    <w:rsid w:val="00CB294F"/>
    <w:rsid w:val="00CB492E"/>
    <w:rsid w:val="00CD5FB5"/>
    <w:rsid w:val="00CD7D7B"/>
    <w:rsid w:val="00CE349F"/>
    <w:rsid w:val="00CF3D09"/>
    <w:rsid w:val="00D027A1"/>
    <w:rsid w:val="00D07B03"/>
    <w:rsid w:val="00D2149B"/>
    <w:rsid w:val="00D37448"/>
    <w:rsid w:val="00D40F3F"/>
    <w:rsid w:val="00D50480"/>
    <w:rsid w:val="00D5644D"/>
    <w:rsid w:val="00D77C37"/>
    <w:rsid w:val="00D816A3"/>
    <w:rsid w:val="00DD7ACF"/>
    <w:rsid w:val="00DF53F5"/>
    <w:rsid w:val="00DF6A69"/>
    <w:rsid w:val="00E13ED4"/>
    <w:rsid w:val="00E25EAD"/>
    <w:rsid w:val="00E44351"/>
    <w:rsid w:val="00E46B8F"/>
    <w:rsid w:val="00E5167A"/>
    <w:rsid w:val="00E639B8"/>
    <w:rsid w:val="00E8298C"/>
    <w:rsid w:val="00E830E4"/>
    <w:rsid w:val="00E9200F"/>
    <w:rsid w:val="00EB2CC3"/>
    <w:rsid w:val="00EE4FB1"/>
    <w:rsid w:val="00EF1410"/>
    <w:rsid w:val="00EF17A5"/>
    <w:rsid w:val="00EF5115"/>
    <w:rsid w:val="00F25C48"/>
    <w:rsid w:val="00F71F26"/>
    <w:rsid w:val="00F80EEE"/>
    <w:rsid w:val="00F87AED"/>
    <w:rsid w:val="00F950F4"/>
    <w:rsid w:val="00F976C2"/>
    <w:rsid w:val="00FA66FA"/>
    <w:rsid w:val="00FB053F"/>
    <w:rsid w:val="00FB3067"/>
    <w:rsid w:val="00FB4FDE"/>
    <w:rsid w:val="00FD0B27"/>
    <w:rsid w:val="00FD475E"/>
    <w:rsid w:val="00FE37B1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CEC64"/>
  <w15:docId w15:val="{2027EB62-339A-48E5-B46A-BA0A7F7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94F"/>
  </w:style>
  <w:style w:type="paragraph" w:styleId="1">
    <w:name w:val="heading 1"/>
    <w:basedOn w:val="a"/>
    <w:next w:val="a"/>
    <w:link w:val="10"/>
    <w:uiPriority w:val="9"/>
    <w:qFormat/>
    <w:rsid w:val="00CB294F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94F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94F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94F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94F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94F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94F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94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94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94F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CB294F"/>
    <w:rPr>
      <w:caps/>
      <w:spacing w:val="15"/>
      <w:shd w:val="clear" w:color="auto" w:fill="C1E4F5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CB294F"/>
    <w:rPr>
      <w:caps/>
      <w:color w:val="0A2F4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CB294F"/>
    <w:rPr>
      <w:caps/>
      <w:color w:val="0F476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CB294F"/>
    <w:rPr>
      <w:caps/>
      <w:color w:val="0F476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CB294F"/>
    <w:rPr>
      <w:caps/>
      <w:color w:val="0F476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CB294F"/>
    <w:rPr>
      <w:caps/>
      <w:color w:val="0F476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CB294F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CB294F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B294F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CB294F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B294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CB294F"/>
    <w:rPr>
      <w:caps/>
      <w:color w:val="595959" w:themeColor="text1" w:themeTint="A6"/>
      <w:spacing w:val="10"/>
      <w:sz w:val="21"/>
      <w:szCs w:val="21"/>
    </w:rPr>
  </w:style>
  <w:style w:type="character" w:styleId="a7">
    <w:name w:val="Strong"/>
    <w:uiPriority w:val="22"/>
    <w:qFormat/>
    <w:rsid w:val="00CB294F"/>
    <w:rPr>
      <w:b/>
      <w:bCs/>
    </w:rPr>
  </w:style>
  <w:style w:type="character" w:styleId="a8">
    <w:name w:val="Emphasis"/>
    <w:uiPriority w:val="20"/>
    <w:qFormat/>
    <w:rsid w:val="00CB294F"/>
    <w:rPr>
      <w:caps/>
      <w:color w:val="0A2F40" w:themeColor="accent1" w:themeShade="7F"/>
      <w:spacing w:val="5"/>
    </w:rPr>
  </w:style>
  <w:style w:type="paragraph" w:styleId="a9">
    <w:name w:val="No Spacing"/>
    <w:uiPriority w:val="1"/>
    <w:qFormat/>
    <w:rsid w:val="00CB294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76DE7"/>
    <w:pPr>
      <w:ind w:leftChars="400" w:left="840"/>
    </w:pPr>
  </w:style>
  <w:style w:type="paragraph" w:styleId="ab">
    <w:name w:val="Quote"/>
    <w:basedOn w:val="a"/>
    <w:next w:val="a"/>
    <w:link w:val="ac"/>
    <w:uiPriority w:val="29"/>
    <w:qFormat/>
    <w:rsid w:val="00CB294F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CB294F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CB294F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CB294F"/>
    <w:rPr>
      <w:color w:val="156082" w:themeColor="accent1"/>
      <w:sz w:val="24"/>
      <w:szCs w:val="24"/>
    </w:rPr>
  </w:style>
  <w:style w:type="character" w:styleId="ad">
    <w:name w:val="Subtle Emphasis"/>
    <w:uiPriority w:val="19"/>
    <w:qFormat/>
    <w:rsid w:val="00CB294F"/>
    <w:rPr>
      <w:i/>
      <w:iCs/>
      <w:color w:val="0A2F40" w:themeColor="accent1" w:themeShade="7F"/>
    </w:rPr>
  </w:style>
  <w:style w:type="character" w:styleId="23">
    <w:name w:val="Intense Emphasis"/>
    <w:uiPriority w:val="21"/>
    <w:qFormat/>
    <w:rsid w:val="00CB294F"/>
    <w:rPr>
      <w:b/>
      <w:bCs/>
      <w:caps/>
      <w:color w:val="0A2F40" w:themeColor="accent1" w:themeShade="7F"/>
      <w:spacing w:val="10"/>
    </w:rPr>
  </w:style>
  <w:style w:type="character" w:styleId="ae">
    <w:name w:val="Subtle Reference"/>
    <w:uiPriority w:val="31"/>
    <w:qFormat/>
    <w:rsid w:val="00CB294F"/>
    <w:rPr>
      <w:b/>
      <w:bCs/>
      <w:color w:val="156082" w:themeColor="accent1"/>
    </w:rPr>
  </w:style>
  <w:style w:type="character" w:styleId="24">
    <w:name w:val="Intense Reference"/>
    <w:uiPriority w:val="32"/>
    <w:qFormat/>
    <w:rsid w:val="00CB294F"/>
    <w:rPr>
      <w:b/>
      <w:bCs/>
      <w:i/>
      <w:iCs/>
      <w:caps/>
      <w:color w:val="156082" w:themeColor="accent1"/>
    </w:rPr>
  </w:style>
  <w:style w:type="character" w:styleId="af">
    <w:name w:val="Book Title"/>
    <w:uiPriority w:val="33"/>
    <w:qFormat/>
    <w:rsid w:val="00CB294F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CB294F"/>
    <w:pPr>
      <w:outlineLvl w:val="9"/>
    </w:pPr>
  </w:style>
  <w:style w:type="paragraph" w:styleId="af1">
    <w:name w:val="header"/>
    <w:basedOn w:val="a"/>
    <w:link w:val="af2"/>
    <w:unhideWhenUsed/>
    <w:rsid w:val="00176DE7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rsid w:val="00176DE7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176DE7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176DE7"/>
    <w:rPr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176DE7"/>
    <w:pPr>
      <w:jc w:val="right"/>
    </w:pPr>
    <w:rPr>
      <w:lang w:eastAsia="ja-JP"/>
    </w:rPr>
  </w:style>
  <w:style w:type="character" w:customStyle="1" w:styleId="af6">
    <w:name w:val="結語 (文字)"/>
    <w:basedOn w:val="a0"/>
    <w:link w:val="af5"/>
    <w:uiPriority w:val="99"/>
    <w:rsid w:val="00176DE7"/>
    <w:rPr>
      <w:rFonts w:ascii="Times New Roman" w:hAnsi="Times New Roman"/>
      <w:sz w:val="24"/>
      <w:szCs w:val="24"/>
      <w:lang w:eastAsia="ja-JP"/>
    </w:rPr>
  </w:style>
  <w:style w:type="paragraph" w:styleId="af7">
    <w:name w:val="Note Heading"/>
    <w:basedOn w:val="a"/>
    <w:next w:val="a"/>
    <w:link w:val="af8"/>
    <w:uiPriority w:val="99"/>
    <w:unhideWhenUsed/>
    <w:rsid w:val="00176DE7"/>
    <w:pPr>
      <w:jc w:val="center"/>
    </w:pPr>
    <w:rPr>
      <w:lang w:eastAsia="ja-JP"/>
    </w:rPr>
  </w:style>
  <w:style w:type="character" w:customStyle="1" w:styleId="af8">
    <w:name w:val="記 (文字)"/>
    <w:basedOn w:val="a0"/>
    <w:link w:val="af7"/>
    <w:uiPriority w:val="99"/>
    <w:rsid w:val="00176DE7"/>
    <w:rPr>
      <w:rFonts w:ascii="Times New Roman" w:hAnsi="Times New Roman"/>
      <w:sz w:val="24"/>
      <w:szCs w:val="24"/>
      <w:lang w:eastAsia="ja-JP"/>
    </w:rPr>
  </w:style>
  <w:style w:type="table" w:styleId="af9">
    <w:name w:val="Table Grid"/>
    <w:basedOn w:val="a1"/>
    <w:uiPriority w:val="59"/>
    <w:rsid w:val="009D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2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82788C"/>
    <w:rPr>
      <w:rFonts w:asciiTheme="majorHAnsi" w:eastAsiaTheme="majorEastAsia" w:hAnsiTheme="majorHAnsi" w:cstheme="majorBidi"/>
      <w:sz w:val="18"/>
      <w:szCs w:val="18"/>
    </w:rPr>
  </w:style>
  <w:style w:type="paragraph" w:styleId="afc">
    <w:name w:val="caption"/>
    <w:basedOn w:val="a"/>
    <w:next w:val="a"/>
    <w:uiPriority w:val="35"/>
    <w:semiHidden/>
    <w:unhideWhenUsed/>
    <w:qFormat/>
    <w:rsid w:val="00CB294F"/>
    <w:rPr>
      <w:b/>
      <w:bCs/>
      <w:color w:val="0F4761" w:themeColor="accent1" w:themeShade="BF"/>
      <w:sz w:val="16"/>
      <w:szCs w:val="16"/>
    </w:rPr>
  </w:style>
  <w:style w:type="character" w:styleId="afd">
    <w:name w:val="Hyperlink"/>
    <w:uiPriority w:val="99"/>
    <w:unhideWhenUsed/>
    <w:rsid w:val="0069340A"/>
    <w:rPr>
      <w:color w:val="0563C1"/>
      <w:u w:val="single"/>
    </w:rPr>
  </w:style>
  <w:style w:type="character" w:styleId="afe">
    <w:name w:val="Unresolved Mention"/>
    <w:basedOn w:val="a0"/>
    <w:uiPriority w:val="99"/>
    <w:semiHidden/>
    <w:unhideWhenUsed/>
    <w:rsid w:val="00E4435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487313"/>
    <w:pPr>
      <w:spacing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mu7\&#12487;&#12473;&#12463;&#12488;&#12483;&#12503;\&#25991;&#26360;1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EC03-2582-466B-AF7E-0E4F2385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文書1</Template>
  <TotalTime>445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jimu7</dc:creator>
  <cp:lastModifiedBy>中島　敦子</cp:lastModifiedBy>
  <cp:revision>53</cp:revision>
  <cp:lastPrinted>2025-05-14T02:52:00Z</cp:lastPrinted>
  <dcterms:created xsi:type="dcterms:W3CDTF">2016-09-02T05:09:00Z</dcterms:created>
  <dcterms:modified xsi:type="dcterms:W3CDTF">2026-08-27T02:52:00Z</dcterms:modified>
</cp:coreProperties>
</file>